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709E0" w14:textId="77777777" w:rsidR="00C47476" w:rsidRPr="00307E0D" w:rsidRDefault="00C47476" w:rsidP="007B16C7">
      <w:pPr>
        <w:pStyle w:val="Sansinterligne"/>
        <w:jc w:val="right"/>
        <w:rPr>
          <w:lang w:val="fr-BE"/>
        </w:rPr>
      </w:pPr>
      <w:r w:rsidRPr="00307E0D">
        <w:rPr>
          <w:lang w:val="fr-BE"/>
        </w:rPr>
        <w:t xml:space="preserve">Bruxelles, le </w:t>
      </w:r>
      <w:r w:rsidR="00EB07F5">
        <w:rPr>
          <w:lang w:val="fr-BE"/>
        </w:rPr>
        <w:t>6 mars 2020</w:t>
      </w:r>
    </w:p>
    <w:p w14:paraId="51B27492" w14:textId="77777777" w:rsidR="007B16C7" w:rsidRPr="00307E0D" w:rsidRDefault="007B16C7" w:rsidP="007B16C7">
      <w:pPr>
        <w:pStyle w:val="Sansinterligne"/>
        <w:rPr>
          <w:lang w:val="fr-BE"/>
        </w:rPr>
      </w:pPr>
    </w:p>
    <w:p w14:paraId="462EE699" w14:textId="77777777" w:rsidR="00C47476" w:rsidRPr="00307E0D" w:rsidRDefault="00C47476" w:rsidP="007B16C7">
      <w:pPr>
        <w:pStyle w:val="Sansinterligne"/>
        <w:spacing w:after="120"/>
        <w:rPr>
          <w:sz w:val="24"/>
          <w:lang w:val="fr-BE"/>
        </w:rPr>
      </w:pPr>
      <w:r w:rsidRPr="00307E0D">
        <w:rPr>
          <w:sz w:val="24"/>
          <w:lang w:val="fr-BE"/>
        </w:rPr>
        <w:t>Coucou toi !</w:t>
      </w:r>
    </w:p>
    <w:p w14:paraId="10514D8F" w14:textId="77777777" w:rsidR="007B16C7" w:rsidRPr="00307E0D" w:rsidRDefault="007B16C7" w:rsidP="007B16C7">
      <w:pPr>
        <w:pStyle w:val="Sansinterligne"/>
        <w:rPr>
          <w:lang w:val="fr-BE"/>
        </w:rPr>
      </w:pPr>
    </w:p>
    <w:p w14:paraId="1A190F7D" w14:textId="77777777" w:rsidR="00C47476" w:rsidRPr="0003629A" w:rsidRDefault="00C47476" w:rsidP="0003629A">
      <w:pPr>
        <w:pStyle w:val="Sansinterligne"/>
        <w:spacing w:after="120"/>
        <w:rPr>
          <w:lang w:val="fr-BE"/>
        </w:rPr>
      </w:pPr>
      <w:r w:rsidRPr="00EB07F5">
        <w:rPr>
          <w:lang w:val="fr-BE"/>
        </w:rPr>
        <w:t xml:space="preserve">Les vacances de </w:t>
      </w:r>
      <w:r w:rsidR="00EB07F5" w:rsidRPr="00EB07F5">
        <w:rPr>
          <w:lang w:val="fr-BE"/>
        </w:rPr>
        <w:t>Pâques</w:t>
      </w:r>
      <w:r w:rsidRPr="00EB07F5">
        <w:rPr>
          <w:lang w:val="fr-BE"/>
        </w:rPr>
        <w:t xml:space="preserve"> arrivent à grand pas et par la même occasion, t</w:t>
      </w:r>
      <w:r w:rsidR="00EB07F5" w:rsidRPr="00EB07F5">
        <w:rPr>
          <w:lang w:val="fr-BE"/>
        </w:rPr>
        <w:t>a</w:t>
      </w:r>
      <w:r w:rsidRPr="00EB07F5">
        <w:rPr>
          <w:lang w:val="fr-BE"/>
        </w:rPr>
        <w:t xml:space="preserve"> </w:t>
      </w:r>
      <w:r w:rsidR="00EB07F5" w:rsidRPr="00EB07F5">
        <w:rPr>
          <w:lang w:val="fr-BE"/>
        </w:rPr>
        <w:t>Formation</w:t>
      </w:r>
      <w:r w:rsidRPr="00EB07F5">
        <w:rPr>
          <w:lang w:val="fr-BE"/>
        </w:rPr>
        <w:t>!</w:t>
      </w:r>
      <w:r w:rsidR="0003629A" w:rsidRPr="00EB07F5">
        <w:rPr>
          <w:lang w:val="fr-BE"/>
        </w:rPr>
        <w:t xml:space="preserve"> </w:t>
      </w:r>
      <w:r w:rsidRPr="00EB07F5">
        <w:rPr>
          <w:lang w:val="fr-BE"/>
        </w:rPr>
        <w:t xml:space="preserve">Toute l’équipe de </w:t>
      </w:r>
      <w:r w:rsidR="00DB178F" w:rsidRPr="00EB07F5">
        <w:rPr>
          <w:lang w:val="fr-BE"/>
        </w:rPr>
        <w:t>F</w:t>
      </w:r>
      <w:r w:rsidRPr="00EB07F5">
        <w:rPr>
          <w:lang w:val="fr-BE"/>
        </w:rPr>
        <w:t>ormation</w:t>
      </w:r>
      <w:r w:rsidRPr="0003629A">
        <w:rPr>
          <w:lang w:val="fr-BE"/>
        </w:rPr>
        <w:t xml:space="preserve"> t’attendra avec impatience pour passer</w:t>
      </w:r>
      <w:r w:rsidR="00EB07F5">
        <w:rPr>
          <w:lang w:val="fr-BE"/>
        </w:rPr>
        <w:t xml:space="preserve"> une semaine</w:t>
      </w:r>
      <w:r w:rsidRPr="0003629A">
        <w:rPr>
          <w:lang w:val="fr-BE"/>
        </w:rPr>
        <w:t xml:space="preserve"> de folie au Domaine de Mozet</w:t>
      </w:r>
      <w:r w:rsidRPr="0003629A">
        <w:rPr>
          <w:rFonts w:ascii="Cambria" w:hAnsi="Cambria" w:cs="Cambria"/>
          <w:lang w:val="fr-BE"/>
        </w:rPr>
        <w:t> </w:t>
      </w:r>
      <w:r>
        <w:sym w:font="Wingdings" w:char="F04A"/>
      </w:r>
      <w:r w:rsidRPr="0003629A">
        <w:rPr>
          <w:lang w:val="fr-BE"/>
        </w:rPr>
        <w:t xml:space="preserve"> </w:t>
      </w:r>
    </w:p>
    <w:p w14:paraId="4E73EC27" w14:textId="77777777" w:rsidR="00C47476" w:rsidRPr="007B16C7" w:rsidRDefault="00C47476" w:rsidP="007B16C7">
      <w:pPr>
        <w:pStyle w:val="Sansinterligne"/>
        <w:rPr>
          <w:lang w:val="fr-BE"/>
        </w:rPr>
      </w:pPr>
    </w:p>
    <w:p w14:paraId="5037616B" w14:textId="77777777" w:rsidR="00C47476" w:rsidRPr="00307E0D" w:rsidRDefault="00C47476" w:rsidP="007B16C7">
      <w:pPr>
        <w:pStyle w:val="Sansinterligne"/>
        <w:spacing w:after="120"/>
        <w:rPr>
          <w:u w:val="single"/>
          <w:lang w:val="fr-BE"/>
        </w:rPr>
      </w:pPr>
      <w:r w:rsidRPr="00307E0D">
        <w:rPr>
          <w:u w:val="single"/>
          <w:lang w:val="fr-BE"/>
        </w:rPr>
        <w:t>Rappel</w:t>
      </w:r>
    </w:p>
    <w:p w14:paraId="77A12A1F" w14:textId="77777777"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03629A">
        <w:rPr>
          <w:lang w:val="fr-BE"/>
        </w:rPr>
        <w:t xml:space="preserve">Pour que la Fédération Wallonie-Bruxelles reconnaisse ta </w:t>
      </w:r>
      <w:r w:rsidR="00DB178F">
        <w:rPr>
          <w:lang w:val="fr-BE"/>
        </w:rPr>
        <w:t>F</w:t>
      </w:r>
      <w:r w:rsidRPr="0003629A">
        <w:rPr>
          <w:lang w:val="fr-BE"/>
        </w:rPr>
        <w:t>ormation</w:t>
      </w:r>
      <w:r w:rsidRPr="0003629A">
        <w:rPr>
          <w:b/>
          <w:lang w:val="fr-BE"/>
        </w:rPr>
        <w:t xml:space="preserve">, tu dois participer à toutes les activités et être présent pendant l’ensemble de la </w:t>
      </w:r>
      <w:r w:rsidR="00DB178F">
        <w:rPr>
          <w:b/>
          <w:lang w:val="fr-BE"/>
        </w:rPr>
        <w:t>F</w:t>
      </w:r>
      <w:r w:rsidRPr="0003629A">
        <w:rPr>
          <w:b/>
          <w:lang w:val="fr-BE"/>
        </w:rPr>
        <w:t>ormation (pas d’arrivée tardive et pas de départ anticipé).</w:t>
      </w:r>
      <w:r w:rsidR="0003629A" w:rsidRPr="0003629A">
        <w:rPr>
          <w:b/>
          <w:lang w:val="fr-BE"/>
        </w:rPr>
        <w:t xml:space="preserve"> </w:t>
      </w:r>
      <w:r w:rsidRPr="0003629A">
        <w:rPr>
          <w:lang w:val="fr-BE"/>
        </w:rPr>
        <w:t xml:space="preserve">En cas de souci, n’hésite pas à contacter le Service Appui Formation : 02/538.40.70. </w:t>
      </w:r>
      <w:r w:rsidR="00EB07F5" w:rsidRPr="00EB07F5">
        <w:rPr>
          <w:b/>
          <w:lang w:val="fr-BE"/>
        </w:rPr>
        <w:t>T</w:t>
      </w:r>
      <w:r w:rsidRPr="00EB07F5">
        <w:rPr>
          <w:b/>
          <w:lang w:val="fr-BE"/>
        </w:rPr>
        <w:t>u p</w:t>
      </w:r>
      <w:r w:rsidR="00EB07F5" w:rsidRPr="00EB07F5">
        <w:rPr>
          <w:b/>
          <w:lang w:val="fr-BE"/>
        </w:rPr>
        <w:t>eux</w:t>
      </w:r>
      <w:r w:rsidRPr="00EB07F5">
        <w:rPr>
          <w:b/>
          <w:lang w:val="fr-BE"/>
        </w:rPr>
        <w:t xml:space="preserve"> également joindre directement ta coordinatrice, </w:t>
      </w:r>
      <w:r w:rsidR="00EB07F5" w:rsidRPr="00EB07F5">
        <w:rPr>
          <w:b/>
          <w:lang w:val="fr-BE"/>
        </w:rPr>
        <w:t>Barbar</w:t>
      </w:r>
      <w:r w:rsidRPr="00EB07F5">
        <w:rPr>
          <w:b/>
          <w:lang w:val="fr-BE"/>
        </w:rPr>
        <w:t xml:space="preserve">a, au </w:t>
      </w:r>
      <w:r w:rsidR="00EB07F5" w:rsidRPr="00EB07F5">
        <w:rPr>
          <w:b/>
          <w:lang w:val="fr-BE"/>
        </w:rPr>
        <w:t>0471/30.49.87</w:t>
      </w:r>
      <w:r w:rsidR="00EB07F5">
        <w:rPr>
          <w:b/>
          <w:lang w:val="fr-BE"/>
        </w:rPr>
        <w:t xml:space="preserve"> </w:t>
      </w:r>
      <w:r w:rsidR="00EB07F5" w:rsidRPr="00EB07F5">
        <w:rPr>
          <w:b/>
          <w:lang w:val="fr-BE"/>
        </w:rPr>
        <w:t>(pas le jeudi après-midi ni le mardi).</w:t>
      </w:r>
    </w:p>
    <w:p w14:paraId="7CD9E8CF" w14:textId="77777777" w:rsidR="00C47476" w:rsidRPr="0003629A" w:rsidRDefault="00C47476" w:rsidP="007B16C7">
      <w:pPr>
        <w:pStyle w:val="Sansinterligne"/>
        <w:rPr>
          <w:u w:val="single"/>
          <w:lang w:val="fr-BE"/>
        </w:rPr>
      </w:pPr>
    </w:p>
    <w:p w14:paraId="4EC54FA6" w14:textId="77777777" w:rsidR="00C47476" w:rsidRPr="00307E0D" w:rsidRDefault="00C47476" w:rsidP="007B16C7">
      <w:pPr>
        <w:pStyle w:val="Sansinterligne"/>
        <w:spacing w:after="120"/>
        <w:rPr>
          <w:u w:val="single"/>
          <w:lang w:val="fr-BE"/>
        </w:rPr>
      </w:pPr>
      <w:r w:rsidRPr="00307E0D">
        <w:rPr>
          <w:u w:val="single"/>
          <w:lang w:val="fr-BE"/>
        </w:rPr>
        <w:t>Les informations pratiques</w:t>
      </w:r>
    </w:p>
    <w:p w14:paraId="028D764A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Quand ?</w:t>
      </w:r>
    </w:p>
    <w:p w14:paraId="07FFA657" w14:textId="77777777" w:rsidR="00C47476" w:rsidRPr="00EB07F5" w:rsidRDefault="00EB07F5" w:rsidP="007B16C7">
      <w:pPr>
        <w:pStyle w:val="Sansinterligne"/>
        <w:spacing w:after="120"/>
        <w:rPr>
          <w:b/>
          <w:lang w:val="fr-BE"/>
        </w:rPr>
      </w:pPr>
      <w:proofErr w:type="spellStart"/>
      <w:r w:rsidRPr="00EB07F5">
        <w:rPr>
          <w:b/>
          <w:lang w:val="fr-BE"/>
        </w:rPr>
        <w:t>FAn</w:t>
      </w:r>
      <w:proofErr w:type="spellEnd"/>
      <w:r w:rsidRPr="00EB07F5">
        <w:rPr>
          <w:b/>
          <w:lang w:val="fr-BE"/>
        </w:rPr>
        <w:t xml:space="preserve"> et Anim1</w:t>
      </w:r>
      <w:r w:rsidRPr="00EB07F5">
        <w:rPr>
          <w:rFonts w:ascii="Cambria" w:hAnsi="Cambria" w:cs="Cambria"/>
          <w:b/>
          <w:lang w:val="fr-BE"/>
        </w:rPr>
        <w:t> </w:t>
      </w:r>
      <w:r w:rsidRPr="00EB07F5">
        <w:rPr>
          <w:b/>
          <w:lang w:val="fr-BE"/>
        </w:rPr>
        <w:t>: d</w:t>
      </w:r>
      <w:r w:rsidR="00C47476" w:rsidRPr="00EB07F5">
        <w:rPr>
          <w:b/>
          <w:lang w:val="fr-BE"/>
        </w:rPr>
        <w:t xml:space="preserve">u </w:t>
      </w:r>
      <w:r w:rsidRPr="00EB07F5">
        <w:rPr>
          <w:b/>
          <w:lang w:val="fr-BE"/>
        </w:rPr>
        <w:t>mard</w:t>
      </w:r>
      <w:r w:rsidR="00C47476" w:rsidRPr="00EB07F5">
        <w:rPr>
          <w:b/>
          <w:lang w:val="fr-BE"/>
        </w:rPr>
        <w:t xml:space="preserve">i </w:t>
      </w:r>
      <w:r w:rsidRPr="00EB07F5">
        <w:rPr>
          <w:b/>
          <w:lang w:val="fr-BE"/>
        </w:rPr>
        <w:t>7</w:t>
      </w:r>
      <w:r w:rsidR="00C47476" w:rsidRPr="00EB07F5">
        <w:rPr>
          <w:b/>
          <w:lang w:val="fr-BE"/>
        </w:rPr>
        <w:t xml:space="preserve"> </w:t>
      </w:r>
      <w:r w:rsidRPr="00EB07F5">
        <w:rPr>
          <w:b/>
          <w:lang w:val="fr-BE"/>
        </w:rPr>
        <w:t>avril</w:t>
      </w:r>
      <w:r w:rsidR="00C47476" w:rsidRPr="00EB07F5">
        <w:rPr>
          <w:b/>
          <w:lang w:val="fr-BE"/>
        </w:rPr>
        <w:t xml:space="preserve"> à </w:t>
      </w:r>
      <w:r w:rsidRPr="00EB07F5">
        <w:rPr>
          <w:b/>
          <w:lang w:val="fr-BE"/>
        </w:rPr>
        <w:t>10</w:t>
      </w:r>
      <w:r w:rsidR="00C47476" w:rsidRPr="00EB07F5">
        <w:rPr>
          <w:b/>
          <w:lang w:val="fr-BE"/>
        </w:rPr>
        <w:t xml:space="preserve">h au </w:t>
      </w:r>
      <w:r w:rsidRPr="00EB07F5">
        <w:rPr>
          <w:b/>
          <w:lang w:val="fr-BE"/>
        </w:rPr>
        <w:t>sam</w:t>
      </w:r>
      <w:r w:rsidR="00C47476" w:rsidRPr="00EB07F5">
        <w:rPr>
          <w:b/>
          <w:lang w:val="fr-BE"/>
        </w:rPr>
        <w:t>edi 1</w:t>
      </w:r>
      <w:r>
        <w:rPr>
          <w:b/>
          <w:lang w:val="fr-BE"/>
        </w:rPr>
        <w:t>1</w:t>
      </w:r>
      <w:r w:rsidR="00C47476" w:rsidRPr="00EB07F5">
        <w:rPr>
          <w:b/>
          <w:lang w:val="fr-BE"/>
        </w:rPr>
        <w:t xml:space="preserve"> </w:t>
      </w:r>
      <w:r w:rsidRPr="00EB07F5">
        <w:rPr>
          <w:b/>
          <w:lang w:val="fr-BE"/>
        </w:rPr>
        <w:t>avril</w:t>
      </w:r>
      <w:r w:rsidR="00C47476" w:rsidRPr="00EB07F5">
        <w:rPr>
          <w:b/>
          <w:lang w:val="fr-BE"/>
        </w:rPr>
        <w:t xml:space="preserve"> à 1</w:t>
      </w:r>
      <w:r w:rsidRPr="00EB07F5">
        <w:rPr>
          <w:b/>
          <w:lang w:val="fr-BE"/>
        </w:rPr>
        <w:t>4</w:t>
      </w:r>
      <w:r w:rsidR="00C47476" w:rsidRPr="00EB07F5">
        <w:rPr>
          <w:b/>
          <w:lang w:val="fr-BE"/>
        </w:rPr>
        <w:t>h</w:t>
      </w:r>
      <w:r w:rsidRPr="00EB07F5">
        <w:rPr>
          <w:b/>
          <w:lang w:val="fr-BE"/>
        </w:rPr>
        <w:t>30</w:t>
      </w:r>
    </w:p>
    <w:p w14:paraId="759D0696" w14:textId="77777777" w:rsidR="00EB07F5" w:rsidRPr="00EB07F5" w:rsidRDefault="00EB07F5" w:rsidP="007B16C7">
      <w:pPr>
        <w:pStyle w:val="Sansinterligne"/>
        <w:spacing w:after="120"/>
        <w:rPr>
          <w:b/>
          <w:lang w:val="fr-BE"/>
        </w:rPr>
      </w:pPr>
      <w:r w:rsidRPr="00EB07F5">
        <w:rPr>
          <w:b/>
          <w:lang w:val="fr-BE"/>
        </w:rPr>
        <w:t>Anim2 et Anim3</w:t>
      </w:r>
      <w:r w:rsidRPr="00EB07F5">
        <w:rPr>
          <w:rFonts w:ascii="Cambria" w:hAnsi="Cambria" w:cs="Cambria"/>
          <w:b/>
          <w:lang w:val="fr-BE"/>
        </w:rPr>
        <w:t> </w:t>
      </w:r>
      <w:r w:rsidRPr="00EB07F5">
        <w:rPr>
          <w:b/>
          <w:lang w:val="fr-BE"/>
        </w:rPr>
        <w:t>: du mardi 7 avril à 10h au dimanche 1</w:t>
      </w:r>
      <w:r>
        <w:rPr>
          <w:b/>
          <w:lang w:val="fr-BE"/>
        </w:rPr>
        <w:t>2</w:t>
      </w:r>
      <w:r w:rsidRPr="00EB07F5">
        <w:rPr>
          <w:b/>
          <w:lang w:val="fr-BE"/>
        </w:rPr>
        <w:t xml:space="preserve"> avril à 16h</w:t>
      </w:r>
    </w:p>
    <w:p w14:paraId="2412950E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 xml:space="preserve">Où ? </w:t>
      </w:r>
    </w:p>
    <w:p w14:paraId="77ED0C47" w14:textId="77777777"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b/>
          <w:lang w:val="fr-BE"/>
        </w:rPr>
        <w:t xml:space="preserve">Domaine de Mozet, rue du </w:t>
      </w:r>
      <w:proofErr w:type="spellStart"/>
      <w:r w:rsidRPr="00307E0D">
        <w:rPr>
          <w:b/>
          <w:lang w:val="fr-BE"/>
        </w:rPr>
        <w:t>Tronquoy</w:t>
      </w:r>
      <w:proofErr w:type="spellEnd"/>
      <w:r w:rsidRPr="00307E0D">
        <w:rPr>
          <w:b/>
          <w:lang w:val="fr-BE"/>
        </w:rPr>
        <w:t xml:space="preserve"> 2, 5340 Mozet</w:t>
      </w:r>
      <w:r w:rsidRPr="00307E0D">
        <w:rPr>
          <w:lang w:val="fr-BE"/>
        </w:rPr>
        <w:t>. Attention, la plupart des GPS amène au château par l’entrée fournisseurs. Si c’est le cas, il faut continuer de monter et prendre la première à droite pour arriver au Domaine.</w:t>
      </w:r>
    </w:p>
    <w:p w14:paraId="5BFD09F6" w14:textId="77777777"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7B16C7">
        <w:rPr>
          <w:lang w:val="fr-BE"/>
        </w:rPr>
        <w:t xml:space="preserve">Dans une démarche citoyenne et respectueuse de l’environnement, </w:t>
      </w:r>
      <w:r w:rsidR="007B16C7">
        <w:rPr>
          <w:lang w:val="fr-BE"/>
        </w:rPr>
        <w:t>les Guides</w:t>
      </w:r>
      <w:r w:rsidRPr="007B16C7">
        <w:rPr>
          <w:lang w:val="fr-BE"/>
        </w:rPr>
        <w:t xml:space="preserve"> te proposent, si tu viens en voiture, d’organiser un covoiturage. </w:t>
      </w:r>
      <w:r w:rsidRPr="00307E0D">
        <w:rPr>
          <w:lang w:val="fr-BE"/>
        </w:rPr>
        <w:t>Tu recevras par mail les coordonnées de tous les participants.</w:t>
      </w:r>
    </w:p>
    <w:p w14:paraId="1573FA1C" w14:textId="77777777" w:rsidR="00C47476" w:rsidRPr="00AA47E9" w:rsidRDefault="00C47476" w:rsidP="007B16C7">
      <w:pPr>
        <w:pStyle w:val="Sansinterligne"/>
        <w:spacing w:after="120"/>
        <w:rPr>
          <w:b/>
        </w:rPr>
      </w:pPr>
      <w:r w:rsidRPr="00AA47E9">
        <w:rPr>
          <w:b/>
        </w:rPr>
        <w:t xml:space="preserve">Que </w:t>
      </w:r>
      <w:proofErr w:type="spellStart"/>
      <w:r w:rsidRPr="00AA47E9">
        <w:rPr>
          <w:b/>
        </w:rPr>
        <w:t>dois-tu</w:t>
      </w:r>
      <w:proofErr w:type="spellEnd"/>
      <w:r w:rsidRPr="00AA47E9">
        <w:rPr>
          <w:b/>
        </w:rPr>
        <w:t xml:space="preserve"> </w:t>
      </w:r>
      <w:proofErr w:type="spellStart"/>
      <w:r w:rsidRPr="00AA47E9">
        <w:rPr>
          <w:b/>
        </w:rPr>
        <w:t>emporter</w:t>
      </w:r>
      <w:proofErr w:type="spellEnd"/>
      <w:r w:rsidRPr="00AA47E9">
        <w:rPr>
          <w:b/>
        </w:rPr>
        <w:t xml:space="preserve"> ?</w:t>
      </w:r>
    </w:p>
    <w:p w14:paraId="1D4ED28D" w14:textId="77777777"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>Ton foulard et ta chemise</w:t>
      </w:r>
    </w:p>
    <w:p w14:paraId="73F01E8C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i/>
          <w:lang w:val="fr-BE"/>
        </w:rPr>
      </w:pPr>
      <w:r w:rsidRPr="00307E0D">
        <w:rPr>
          <w:lang w:val="fr-BE"/>
        </w:rPr>
        <w:t xml:space="preserve">Un déguisement – </w:t>
      </w:r>
      <w:r w:rsidRPr="00307E0D">
        <w:rPr>
          <w:i/>
          <w:lang w:val="fr-BE"/>
        </w:rPr>
        <w:t xml:space="preserve">le thème te sera bientôt communiqué, </w:t>
      </w:r>
      <w:proofErr w:type="spellStart"/>
      <w:r w:rsidRPr="00307E0D">
        <w:rPr>
          <w:b/>
          <w:i/>
          <w:lang w:val="fr-BE"/>
        </w:rPr>
        <w:t>stay</w:t>
      </w:r>
      <w:proofErr w:type="spellEnd"/>
      <w:r w:rsidRPr="00307E0D">
        <w:rPr>
          <w:b/>
          <w:i/>
          <w:lang w:val="fr-BE"/>
        </w:rPr>
        <w:t xml:space="preserve"> </w:t>
      </w:r>
      <w:proofErr w:type="spellStart"/>
      <w:r w:rsidRPr="00307E0D">
        <w:rPr>
          <w:b/>
          <w:i/>
          <w:lang w:val="fr-BE"/>
        </w:rPr>
        <w:t>tuned</w:t>
      </w:r>
      <w:proofErr w:type="spellEnd"/>
      <w:r w:rsidRPr="00307E0D">
        <w:rPr>
          <w:b/>
          <w:i/>
          <w:lang w:val="fr-BE"/>
        </w:rPr>
        <w:t xml:space="preserve"> on Facebook</w:t>
      </w:r>
      <w:r w:rsidRPr="00307E0D">
        <w:rPr>
          <w:rFonts w:ascii="Cambria" w:hAnsi="Cambria" w:cs="Cambria"/>
          <w:b/>
          <w:i/>
          <w:lang w:val="fr-BE"/>
        </w:rPr>
        <w:t> </w:t>
      </w:r>
      <w:r w:rsidRPr="00307E0D">
        <w:rPr>
          <w:i/>
          <w:lang w:val="fr-BE"/>
        </w:rPr>
        <w:t>!</w:t>
      </w:r>
    </w:p>
    <w:p w14:paraId="5DD0CAF5" w14:textId="77777777"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 xml:space="preserve">Ta carte </w:t>
      </w:r>
      <w:proofErr w:type="spellStart"/>
      <w:r w:rsidR="00D90D14">
        <w:t>d’identité</w:t>
      </w:r>
      <w:proofErr w:type="spellEnd"/>
    </w:p>
    <w:p w14:paraId="2E06FAA3" w14:textId="77777777"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 xml:space="preserve">Ta </w:t>
      </w:r>
      <w:proofErr w:type="spellStart"/>
      <w:r>
        <w:t>trousse</w:t>
      </w:r>
      <w:proofErr w:type="spellEnd"/>
      <w:r>
        <w:t xml:space="preserve"> de toilette</w:t>
      </w:r>
    </w:p>
    <w:p w14:paraId="5CCA0CB0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Des chaussures d’intérieur </w:t>
      </w:r>
      <w:r w:rsidRPr="00307E0D">
        <w:rPr>
          <w:highlight w:val="yellow"/>
          <w:lang w:val="fr-BE"/>
        </w:rPr>
        <w:t>(obligatoires !)</w:t>
      </w:r>
      <w:r w:rsidRPr="00307E0D">
        <w:rPr>
          <w:lang w:val="fr-BE"/>
        </w:rPr>
        <w:t xml:space="preserve"> et d’extérieur</w:t>
      </w:r>
    </w:p>
    <w:p w14:paraId="4E55B519" w14:textId="77777777"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 xml:space="preserve">Des </w:t>
      </w:r>
      <w:proofErr w:type="spellStart"/>
      <w:r>
        <w:t>vêtements</w:t>
      </w:r>
      <w:proofErr w:type="spellEnd"/>
      <w:r>
        <w:t xml:space="preserve"> </w:t>
      </w:r>
      <w:proofErr w:type="spellStart"/>
      <w:r>
        <w:t>adaptés</w:t>
      </w:r>
      <w:proofErr w:type="spellEnd"/>
      <w:r>
        <w:t xml:space="preserve"> au temps</w:t>
      </w:r>
    </w:p>
    <w:p w14:paraId="49114EE8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Des chaussures de marche (ou adaptées à des activités extérieures de longue durée) </w:t>
      </w:r>
    </w:p>
    <w:p w14:paraId="380CF76B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Ton matériel de couchage (une taie d’oreiller, un sac de couchage, boules </w:t>
      </w:r>
      <w:proofErr w:type="spellStart"/>
      <w:r w:rsidRPr="00307E0D">
        <w:rPr>
          <w:lang w:val="fr-BE"/>
        </w:rPr>
        <w:t>Quiès</w:t>
      </w:r>
      <w:proofErr w:type="spellEnd"/>
      <w:r w:rsidRPr="00307E0D">
        <w:rPr>
          <w:lang w:val="fr-BE"/>
        </w:rPr>
        <w:t xml:space="preserve">, </w:t>
      </w:r>
      <w:r w:rsidRPr="00307E0D">
        <w:rPr>
          <w:b/>
          <w:lang w:val="fr-BE"/>
        </w:rPr>
        <w:t>lampe de poche…</w:t>
      </w:r>
      <w:r w:rsidRPr="00307E0D">
        <w:rPr>
          <w:lang w:val="fr-BE"/>
        </w:rPr>
        <w:t>), il y a des matelas sur place</w:t>
      </w:r>
    </w:p>
    <w:p w14:paraId="647C953E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Guitares, banjos, flûtes de pan, harpes sont les bienvenus !</w:t>
      </w:r>
    </w:p>
    <w:p w14:paraId="1A764F68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Si tu en as, du matériel d’animation pour les veillées</w:t>
      </w:r>
    </w:p>
    <w:p w14:paraId="47D10121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Un jeu de société pour les moments de détente du soir</w:t>
      </w:r>
    </w:p>
    <w:p w14:paraId="3825193E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Ton argent de poche (le soir, des snacks et des boissons te sont proposés à l'Agora, la salle de détente</w:t>
      </w:r>
      <w:r w:rsidRPr="00307E0D">
        <w:rPr>
          <w:rFonts w:ascii="Cambria" w:hAnsi="Cambria" w:cs="Cambria"/>
          <w:lang w:val="fr-BE"/>
        </w:rPr>
        <w:t> </w:t>
      </w:r>
      <w:r w:rsidRPr="00307E0D">
        <w:rPr>
          <w:lang w:val="fr-BE"/>
        </w:rPr>
        <w:t xml:space="preserve">: </w:t>
      </w:r>
      <w:r w:rsidRPr="00307E0D">
        <w:rPr>
          <w:b/>
          <w:lang w:val="fr-BE"/>
        </w:rPr>
        <w:t>pour information, la bière est vendue 1,2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€ et les softs 0,6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€</w:t>
      </w:r>
      <w:r w:rsidRPr="00307E0D">
        <w:rPr>
          <w:lang w:val="fr-BE"/>
        </w:rPr>
        <w:t>)</w:t>
      </w:r>
    </w:p>
    <w:p w14:paraId="02463997" w14:textId="77777777" w:rsidR="00EB07F5" w:rsidRDefault="00C47476" w:rsidP="00EB07F5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b/>
          <w:u w:val="single"/>
          <w:lang w:val="fr-BE"/>
        </w:rPr>
        <w:t>Ton matériel pour écrire</w:t>
      </w:r>
      <w:r w:rsidRPr="00307E0D">
        <w:rPr>
          <w:lang w:val="fr-BE"/>
        </w:rPr>
        <w:t>, dessiner…</w:t>
      </w:r>
    </w:p>
    <w:p w14:paraId="5B1C1611" w14:textId="77777777" w:rsidR="00C47476" w:rsidRPr="00EB07F5" w:rsidRDefault="00EB07F5" w:rsidP="00EB07F5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EB07F5">
        <w:rPr>
          <w:b/>
          <w:u w:val="single"/>
          <w:lang w:val="fr-BE"/>
        </w:rPr>
        <w:t>Pour les Anim2 et Anim3, t</w:t>
      </w:r>
      <w:r w:rsidR="00C47476" w:rsidRPr="00EB07F5">
        <w:rPr>
          <w:b/>
          <w:u w:val="single"/>
          <w:lang w:val="fr-BE"/>
        </w:rPr>
        <w:t>a farde d’</w:t>
      </w:r>
      <w:r w:rsidR="0003629A" w:rsidRPr="00EB07F5">
        <w:rPr>
          <w:b/>
          <w:u w:val="single"/>
          <w:lang w:val="fr-BE"/>
        </w:rPr>
        <w:t>A</w:t>
      </w:r>
      <w:r w:rsidR="00C47476" w:rsidRPr="00EB07F5">
        <w:rPr>
          <w:b/>
          <w:u w:val="single"/>
          <w:lang w:val="fr-BE"/>
        </w:rPr>
        <w:t xml:space="preserve">nimateur en Formation, reçue en </w:t>
      </w:r>
      <w:proofErr w:type="spellStart"/>
      <w:r w:rsidR="00C47476" w:rsidRPr="00EB07F5">
        <w:rPr>
          <w:b/>
          <w:u w:val="single"/>
          <w:lang w:val="fr-BE"/>
        </w:rPr>
        <w:t>FAn</w:t>
      </w:r>
      <w:proofErr w:type="spellEnd"/>
      <w:r w:rsidR="00C47476" w:rsidRPr="00EB07F5">
        <w:rPr>
          <w:b/>
          <w:u w:val="single"/>
          <w:lang w:val="fr-BE"/>
        </w:rPr>
        <w:t xml:space="preserve"> ou Anim1</w:t>
      </w:r>
      <w:r w:rsidR="0003629A" w:rsidRPr="00EB07F5">
        <w:rPr>
          <w:b/>
          <w:highlight w:val="red"/>
          <w:u w:val="single"/>
          <w:lang w:val="fr-BE"/>
        </w:rPr>
        <w:br w:type="page"/>
      </w:r>
    </w:p>
    <w:p w14:paraId="5F877D91" w14:textId="77777777" w:rsidR="00C47476" w:rsidRPr="0003629A" w:rsidRDefault="00C47476" w:rsidP="007B16C7">
      <w:pPr>
        <w:pStyle w:val="Sansinterligne"/>
        <w:spacing w:after="120"/>
        <w:rPr>
          <w:b/>
          <w:u w:val="single"/>
          <w:lang w:val="fr-BE"/>
        </w:rPr>
      </w:pPr>
      <w:r w:rsidRPr="0003629A">
        <w:rPr>
          <w:b/>
          <w:u w:val="single"/>
          <w:lang w:val="fr-BE"/>
        </w:rPr>
        <w:lastRenderedPageBreak/>
        <w:t>Acheter des cigarettes sur place ne sera pas possible : si tu fumes, prends tes précautions !</w:t>
      </w:r>
    </w:p>
    <w:p w14:paraId="6BE90A07" w14:textId="77777777"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 xml:space="preserve">Par contre, nous te demandons instamment de ne pas emporter :  </w:t>
      </w:r>
    </w:p>
    <w:p w14:paraId="66328D07" w14:textId="77777777" w:rsidR="00C47476" w:rsidRPr="00307E0D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307E0D">
        <w:rPr>
          <w:lang w:val="fr-BE"/>
        </w:rPr>
        <w:t>Des objets précieux au niveau pécuniaire ou sentimental, car nous déclinons toute responsabilité en cas de perte ou de vol</w:t>
      </w:r>
    </w:p>
    <w:p w14:paraId="3C592155" w14:textId="77777777" w:rsidR="00C47476" w:rsidRPr="00307E0D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307E0D">
        <w:rPr>
          <w:lang w:val="fr-BE"/>
        </w:rPr>
        <w:t>Des boissons alcoolisées (tu auras la possibilité de te détendre autour d'un verre le soir)</w:t>
      </w:r>
    </w:p>
    <w:p w14:paraId="426080E9" w14:textId="77777777" w:rsidR="00C47476" w:rsidRDefault="00C47476" w:rsidP="0003629A">
      <w:pPr>
        <w:pStyle w:val="Sansinterligne"/>
        <w:numPr>
          <w:ilvl w:val="0"/>
          <w:numId w:val="15"/>
        </w:numPr>
        <w:spacing w:after="120"/>
      </w:pPr>
      <w:r>
        <w:t xml:space="preserve">Des substances </w:t>
      </w:r>
      <w:proofErr w:type="spellStart"/>
      <w:r>
        <w:t>illicites</w:t>
      </w:r>
      <w:proofErr w:type="spellEnd"/>
    </w:p>
    <w:p w14:paraId="0B3E4BFB" w14:textId="77777777" w:rsidR="00C47476" w:rsidRPr="00F40E08" w:rsidRDefault="00C47476" w:rsidP="007B16C7">
      <w:pPr>
        <w:pStyle w:val="Sansinterligne"/>
        <w:rPr>
          <w:sz w:val="12"/>
        </w:rPr>
      </w:pPr>
    </w:p>
    <w:p w14:paraId="6FF58DC9" w14:textId="77777777" w:rsidR="00C47476" w:rsidRPr="002F6FE5" w:rsidRDefault="00C47476" w:rsidP="007B16C7">
      <w:pPr>
        <w:pStyle w:val="Sansinterligne"/>
        <w:spacing w:after="120"/>
        <w:rPr>
          <w:i/>
          <w:u w:val="single"/>
        </w:rPr>
      </w:pPr>
      <w:r w:rsidRPr="002F6FE5">
        <w:rPr>
          <w:i/>
          <w:u w:val="single"/>
        </w:rPr>
        <w:t>Attention</w:t>
      </w:r>
    </w:p>
    <w:p w14:paraId="3A4D3B4D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 xml:space="preserve">Veille à compléter correctement les documents (fiche médicale, ROI et autorisation parentale) à la fin de ce courrier et à nous les renvoyer, de préférence scannés en 3 fichiers à </w:t>
      </w:r>
      <w:r w:rsidR="003E2D50">
        <w:fldChar w:fldCharType="begin"/>
      </w:r>
      <w:r w:rsidR="003E2D50" w:rsidRPr="00F317E2">
        <w:rPr>
          <w:lang w:val="fr-BE"/>
        </w:rPr>
        <w:instrText xml:space="preserve"> HYPERLINK "mailto:formation@guides.be" </w:instrText>
      </w:r>
      <w:r w:rsidR="003E2D50">
        <w:fldChar w:fldCharType="separate"/>
      </w:r>
      <w:r w:rsidRPr="00307E0D">
        <w:rPr>
          <w:rStyle w:val="Lienhypertexte"/>
          <w:b/>
          <w:lang w:val="fr-BE"/>
        </w:rPr>
        <w:t>formation@guides.be</w:t>
      </w:r>
      <w:r w:rsidR="003E2D50">
        <w:rPr>
          <w:rStyle w:val="Lienhypertexte"/>
          <w:b/>
          <w:lang w:val="fr-BE"/>
        </w:rPr>
        <w:fldChar w:fldCharType="end"/>
      </w:r>
      <w:r w:rsidRPr="00307E0D">
        <w:rPr>
          <w:b/>
          <w:lang w:val="fr-BE"/>
        </w:rPr>
        <w:t xml:space="preserve"> ou par courrier postal au « Service Appui Formation », à l’adresse 35, rue Paul-Émile Janson, 1050 Bruxelles.</w:t>
      </w:r>
    </w:p>
    <w:p w14:paraId="3FE8C660" w14:textId="77777777" w:rsidR="00C47476" w:rsidRPr="00307E0D" w:rsidRDefault="00C47476" w:rsidP="007B16C7">
      <w:pPr>
        <w:pStyle w:val="Sansinterligne"/>
        <w:rPr>
          <w:lang w:val="fr-BE"/>
        </w:rPr>
      </w:pPr>
    </w:p>
    <w:p w14:paraId="600F1CB3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! Si tu as une allergie alimentaire, nous devons impérativement prévenir les cuisines au plus tard 10 jours à l’avance, il est donc primordial de respecter ce délai pour la remise des documents, en particulier de la fiche médicale !</w:t>
      </w:r>
    </w:p>
    <w:p w14:paraId="3ECCF856" w14:textId="77777777"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b/>
          <w:lang w:val="fr-BE"/>
        </w:rPr>
        <w:t>Si tu as moins de 18 ans</w:t>
      </w:r>
      <w:r w:rsidRPr="00307E0D">
        <w:rPr>
          <w:lang w:val="fr-BE"/>
        </w:rPr>
        <w:t xml:space="preserve">, fais compléter et signer le formulaire d’autorisation parentale par tes parents. Il est également nécessaire que le Règlement d’Ordre Intérieur (ROI) soit signé par toi ET par tes parents. </w:t>
      </w:r>
      <w:r w:rsidRPr="0003629A">
        <w:rPr>
          <w:b/>
          <w:lang w:val="fr-BE"/>
        </w:rPr>
        <w:t>Si tu es majeur,</w:t>
      </w:r>
      <w:r w:rsidRPr="0003629A">
        <w:rPr>
          <w:lang w:val="fr-BE"/>
        </w:rPr>
        <w:t xml:space="preserve"> le ROI, signé par tes soins, suffira.</w:t>
      </w:r>
    </w:p>
    <w:p w14:paraId="585FD801" w14:textId="77777777" w:rsidR="00C47476" w:rsidRPr="0003629A" w:rsidRDefault="00C47476" w:rsidP="0003629A">
      <w:pPr>
        <w:pStyle w:val="Sansinterligne"/>
        <w:rPr>
          <w:lang w:val="fr-BE"/>
        </w:rPr>
      </w:pPr>
    </w:p>
    <w:p w14:paraId="6FEE7341" w14:textId="77777777" w:rsidR="00C47476" w:rsidRPr="00307E0D" w:rsidRDefault="00C47476" w:rsidP="007B16C7">
      <w:pPr>
        <w:pStyle w:val="Sansinterligne"/>
        <w:spacing w:after="120"/>
        <w:rPr>
          <w:b/>
          <w:i/>
          <w:sz w:val="28"/>
          <w:lang w:val="fr-BE"/>
        </w:rPr>
      </w:pPr>
      <w:r w:rsidRPr="00307E0D">
        <w:rPr>
          <w:b/>
          <w:i/>
          <w:sz w:val="28"/>
          <w:lang w:val="fr-BE"/>
        </w:rPr>
        <w:t>Aucune visite ne sera acceptée durant le séjour !</w:t>
      </w:r>
    </w:p>
    <w:p w14:paraId="29C87D1A" w14:textId="77777777" w:rsidR="00C47476" w:rsidRPr="00307E0D" w:rsidRDefault="00C47476" w:rsidP="0003629A">
      <w:pPr>
        <w:pStyle w:val="Sansinterligne"/>
        <w:rPr>
          <w:sz w:val="8"/>
          <w:lang w:val="fr-BE"/>
        </w:rPr>
      </w:pPr>
    </w:p>
    <w:p w14:paraId="0B7404EC" w14:textId="77777777"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03629A">
        <w:rPr>
          <w:lang w:val="fr-BE"/>
        </w:rPr>
        <w:t xml:space="preserve">Pour toute information supplémentaire concernant ton inscription, n'hésite pas à contacter le Service Appui Formation au 02/538 40 70 ou par mail </w:t>
      </w:r>
      <w:r w:rsidR="003E2D50">
        <w:fldChar w:fldCharType="begin"/>
      </w:r>
      <w:r w:rsidR="003E2D50" w:rsidRPr="00F317E2">
        <w:rPr>
          <w:lang w:val="fr-BE"/>
        </w:rPr>
        <w:instrText xml:space="preserve"> HYPERLINK "mailto:formation@guides.be" </w:instrText>
      </w:r>
      <w:r w:rsidR="003E2D50">
        <w:fldChar w:fldCharType="separate"/>
      </w:r>
      <w:r w:rsidRPr="0003629A">
        <w:rPr>
          <w:rStyle w:val="Lienhypertexte"/>
          <w:lang w:val="fr-BE"/>
        </w:rPr>
        <w:t>formation@guides.be</w:t>
      </w:r>
      <w:r w:rsidR="003E2D50">
        <w:rPr>
          <w:rStyle w:val="Lienhypertexte"/>
          <w:lang w:val="fr-BE"/>
        </w:rPr>
        <w:fldChar w:fldCharType="end"/>
      </w:r>
      <w:r w:rsidRPr="0003629A">
        <w:rPr>
          <w:lang w:val="fr-BE"/>
        </w:rPr>
        <w:t>.</w:t>
      </w:r>
    </w:p>
    <w:p w14:paraId="7CED873B" w14:textId="77777777" w:rsidR="00C47476" w:rsidRPr="00DB178F" w:rsidRDefault="00C47476" w:rsidP="007B16C7">
      <w:pPr>
        <w:pStyle w:val="Sansinterligne"/>
        <w:spacing w:after="120"/>
        <w:rPr>
          <w:lang w:val="fr-BE"/>
        </w:rPr>
      </w:pPr>
      <w:r w:rsidRPr="00DB178F">
        <w:rPr>
          <w:lang w:val="fr-BE"/>
        </w:rPr>
        <w:t xml:space="preserve">En cas de souci dès le premier jour de </w:t>
      </w:r>
      <w:r w:rsidR="00DB178F" w:rsidRPr="00DB178F">
        <w:rPr>
          <w:lang w:val="fr-BE"/>
        </w:rPr>
        <w:t>F</w:t>
      </w:r>
      <w:r w:rsidRPr="00DB178F">
        <w:rPr>
          <w:lang w:val="fr-BE"/>
        </w:rPr>
        <w:t xml:space="preserve">ormation, tu peux contacter </w:t>
      </w:r>
      <w:r w:rsidR="00EB07F5" w:rsidRPr="00EB07F5">
        <w:rPr>
          <w:b/>
          <w:lang w:val="fr-BE"/>
        </w:rPr>
        <w:t>ta coordinatrice, Barbara, au 0471/30.49.87</w:t>
      </w:r>
      <w:r w:rsidR="00EB07F5">
        <w:rPr>
          <w:b/>
          <w:lang w:val="fr-BE"/>
        </w:rPr>
        <w:t>.</w:t>
      </w:r>
    </w:p>
    <w:p w14:paraId="3F69D6CC" w14:textId="77777777" w:rsidR="00C47476" w:rsidRPr="00DB178F" w:rsidRDefault="00C47476" w:rsidP="0003629A">
      <w:pPr>
        <w:pStyle w:val="Sansinterligne"/>
        <w:rPr>
          <w:lang w:val="fr-BE"/>
        </w:rPr>
      </w:pPr>
    </w:p>
    <w:p w14:paraId="5A622D65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On se voit très vite, ne t’inquiète pas, au top de notre forme, alors un conseil… SOIS PRÊT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!!!</w:t>
      </w:r>
    </w:p>
    <w:p w14:paraId="03745B01" w14:textId="77777777" w:rsidR="00C47476" w:rsidRPr="00307E0D" w:rsidRDefault="00C47476" w:rsidP="0003629A">
      <w:pPr>
        <w:pStyle w:val="Sansinterligne"/>
        <w:rPr>
          <w:lang w:val="fr-BE"/>
        </w:rPr>
      </w:pPr>
    </w:p>
    <w:p w14:paraId="21D3EAA4" w14:textId="77777777" w:rsidR="00C47476" w:rsidRPr="00307E0D" w:rsidRDefault="00C47476" w:rsidP="007B16C7">
      <w:pPr>
        <w:pStyle w:val="Sansinterligne"/>
        <w:spacing w:after="120"/>
        <w:rPr>
          <w:lang w:val="fr-BE"/>
        </w:rPr>
      </w:pPr>
      <w:proofErr w:type="spellStart"/>
      <w:r w:rsidRPr="00307E0D">
        <w:rPr>
          <w:lang w:val="fr-BE"/>
        </w:rPr>
        <w:t>Guidement</w:t>
      </w:r>
      <w:proofErr w:type="spellEnd"/>
      <w:r w:rsidRPr="00307E0D">
        <w:rPr>
          <w:lang w:val="fr-BE"/>
        </w:rPr>
        <w:t xml:space="preserve"> vôtre,</w:t>
      </w:r>
    </w:p>
    <w:p w14:paraId="59DD4EAC" w14:textId="77777777"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  <w:t>Le Service Appui Formation,</w:t>
      </w:r>
    </w:p>
    <w:p w14:paraId="1A200610" w14:textId="77777777"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03629A">
        <w:rPr>
          <w:lang w:val="fr-BE"/>
        </w:rPr>
        <w:t xml:space="preserve">Ta super équipe de </w:t>
      </w:r>
      <w:r w:rsidR="0003629A" w:rsidRPr="0003629A">
        <w:rPr>
          <w:lang w:val="fr-BE"/>
        </w:rPr>
        <w:t>C</w:t>
      </w:r>
      <w:r w:rsidRPr="0003629A">
        <w:rPr>
          <w:lang w:val="fr-BE"/>
        </w:rPr>
        <w:t>adres de Formation</w:t>
      </w:r>
    </w:p>
    <w:p w14:paraId="599544AA" w14:textId="77777777" w:rsidR="00C47476" w:rsidRPr="00F40E08" w:rsidRDefault="0003629A" w:rsidP="00C47476">
      <w:pPr>
        <w:rPr>
          <w:color w:val="5A7863" w:themeColor="accent5" w:themeShade="80"/>
        </w:rPr>
      </w:pPr>
      <w:r w:rsidRPr="0003629A">
        <w:rPr>
          <w:noProof/>
          <w:color w:val="5A7863" w:themeColor="accent5" w:themeShade="8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EF47A18" wp14:editId="13FCD0C6">
                <wp:simplePos x="0" y="0"/>
                <wp:positionH relativeFrom="column">
                  <wp:posOffset>2643505</wp:posOffset>
                </wp:positionH>
                <wp:positionV relativeFrom="paragraph">
                  <wp:posOffset>-21590</wp:posOffset>
                </wp:positionV>
                <wp:extent cx="1493520" cy="10744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BF5F6" w14:textId="77777777" w:rsidR="0003629A" w:rsidRDefault="000362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B3C26" wp14:editId="67DF3E51">
                                  <wp:extent cx="1382395" cy="859790"/>
                                  <wp:effectExtent l="0" t="0" r="825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Formatio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395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47A1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8.15pt;margin-top:-1.7pt;width:117.6pt;height:8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" stroked="f">
                <v:textbox>
                  <w:txbxContent>
                    <w:p w14:paraId="52DBF5F6" w14:textId="77777777" w:rsidR="0003629A" w:rsidRDefault="0003629A">
                      <w:r>
                        <w:rPr>
                          <w:noProof/>
                        </w:rPr>
                        <w:drawing>
                          <wp:inline distT="0" distB="0" distL="0" distR="0" wp14:anchorId="181B3C26" wp14:editId="67DF3E51">
                            <wp:extent cx="1382395" cy="859790"/>
                            <wp:effectExtent l="0" t="0" r="825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Forma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395" cy="859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781815" w14:textId="77777777" w:rsidR="00C47476" w:rsidRDefault="00C47476" w:rsidP="00C47476">
      <w:pPr>
        <w:jc w:val="center"/>
        <w:rPr>
          <w:i/>
          <w:color w:val="5A7863" w:themeColor="accent5" w:themeShade="80"/>
          <w:sz w:val="24"/>
        </w:rPr>
      </w:pPr>
    </w:p>
    <w:p w14:paraId="7040ADCD" w14:textId="77777777" w:rsidR="0003629A" w:rsidRDefault="0003629A">
      <w:pPr>
        <w:spacing w:after="160" w:line="259" w:lineRule="auto"/>
        <w:rPr>
          <w:i/>
          <w:color w:val="5A7863" w:themeColor="accent5" w:themeShade="80"/>
          <w:sz w:val="24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4E1FE8A" wp14:editId="5F1877E9">
                <wp:simplePos x="0" y="0"/>
                <wp:positionH relativeFrom="margin">
                  <wp:posOffset>361315</wp:posOffset>
                </wp:positionH>
                <wp:positionV relativeFrom="margin">
                  <wp:posOffset>7333615</wp:posOffset>
                </wp:positionV>
                <wp:extent cx="4984750" cy="1154430"/>
                <wp:effectExtent l="19050" t="19050" r="25400" b="26670"/>
                <wp:wrapSquare wrapText="bothSides"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0" cy="11544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2FB4E8" w14:textId="77777777" w:rsidR="00C47476" w:rsidRPr="00E13A54" w:rsidRDefault="00C47476" w:rsidP="00F317E2">
                            <w:pPr>
                              <w:jc w:val="center"/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  <w:t>NB : Pour les fans de # et réseaux sociaux, préparez-vous à utiliser non-stop</w:t>
                            </w:r>
                          </w:p>
                          <w:p w14:paraId="273BEB58" w14:textId="77777777" w:rsidR="00C47476" w:rsidRPr="00E13A54" w:rsidRDefault="00C47476" w:rsidP="00F317E2">
                            <w:pPr>
                              <w:jc w:val="center"/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#</w:t>
                            </w:r>
                            <w:proofErr w:type="spellStart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FormationG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</w:t>
                            </w:r>
                            <w:proofErr w:type="spellEnd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ab/>
                              <w:t>#</w:t>
                            </w:r>
                            <w:proofErr w:type="spellStart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uidesBe</w:t>
                            </w:r>
                            <w:proofErr w:type="spellEnd"/>
                          </w:p>
                          <w:p w14:paraId="40C05840" w14:textId="48BD1091" w:rsidR="00C47476" w:rsidRPr="00F40E08" w:rsidRDefault="00C47476" w:rsidP="00F317E2">
                            <w:pPr>
                              <w:jc w:val="center"/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  <w:t>Et rejoins-nous vite ici :</w:t>
                            </w:r>
                          </w:p>
                          <w:p w14:paraId="2E065B74" w14:textId="61315652" w:rsidR="00C47476" w:rsidRDefault="00F317E2" w:rsidP="00F317E2">
                            <w:pPr>
                              <w:jc w:val="center"/>
                            </w:pPr>
                            <w:hyperlink r:id="rId9" w:history="1">
                              <w:r>
                                <w:rPr>
                                  <w:rStyle w:val="Lienhypertexte"/>
                                </w:rPr>
                                <w:t>https://www.facebook.com/groups/6481332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Style w:val="Lienhypertexte"/>
                                </w:rPr>
                                <w:t>8</w:t>
                              </w:r>
                              <w:r>
                                <w:rPr>
                                  <w:rStyle w:val="Lienhypertexte"/>
                                </w:rPr>
                                <w:t>9294469/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1FE8A" id="Rectangle 5" o:spid="_x0000_s1027" style="position:absolute;margin-left:28.45pt;margin-top:577.45pt;width:392.5pt;height:90.9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" fillcolor="#eaefec [1304]" strokecolor="#ccd9d0 [3208]" strokeweight="2.5pt">
                <v:shadow color="#868686"/>
                <v:textbox>
                  <w:txbxContent>
                    <w:p w14:paraId="1E2FB4E8" w14:textId="77777777" w:rsidR="00C47476" w:rsidRPr="00E13A54" w:rsidRDefault="00C47476" w:rsidP="00F317E2">
                      <w:pPr>
                        <w:jc w:val="center"/>
                        <w:rPr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i/>
                          <w:color w:val="5A7863" w:themeColor="accent5" w:themeShade="80"/>
                          <w:sz w:val="24"/>
                        </w:rPr>
                        <w:t>NB : Pour les fans de # et réseaux sociaux, préparez-vous à utiliser non-stop</w:t>
                      </w:r>
                    </w:p>
                    <w:p w14:paraId="273BEB58" w14:textId="77777777" w:rsidR="00C47476" w:rsidRPr="00E13A54" w:rsidRDefault="00C47476" w:rsidP="00F317E2">
                      <w:pPr>
                        <w:jc w:val="center"/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#</w:t>
                      </w:r>
                      <w:proofErr w:type="spellStart"/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FormationG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</w:t>
                      </w:r>
                      <w:proofErr w:type="spellEnd"/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ab/>
                        <w:t>#</w:t>
                      </w:r>
                      <w:proofErr w:type="spellStart"/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uidesBe</w:t>
                      </w:r>
                      <w:proofErr w:type="spellEnd"/>
                    </w:p>
                    <w:p w14:paraId="40C05840" w14:textId="48BD1091" w:rsidR="00C47476" w:rsidRPr="00F40E08" w:rsidRDefault="00C47476" w:rsidP="00F317E2">
                      <w:pPr>
                        <w:jc w:val="center"/>
                        <w:rPr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i/>
                          <w:color w:val="5A7863" w:themeColor="accent5" w:themeShade="80"/>
                          <w:sz w:val="24"/>
                        </w:rPr>
                        <w:t>Et rejoins-nous vite ici :</w:t>
                      </w:r>
                    </w:p>
                    <w:p w14:paraId="2E065B74" w14:textId="61315652" w:rsidR="00C47476" w:rsidRDefault="00F317E2" w:rsidP="00F317E2">
                      <w:pPr>
                        <w:jc w:val="center"/>
                      </w:pPr>
                      <w:hyperlink r:id="rId10" w:history="1">
                        <w:r>
                          <w:rPr>
                            <w:rStyle w:val="Lienhypertexte"/>
                          </w:rPr>
                          <w:t>https://www.facebook.com/groups/6481332</w:t>
                        </w:r>
                        <w:bookmarkStart w:id="1" w:name="_GoBack"/>
                        <w:bookmarkEnd w:id="1"/>
                        <w:r>
                          <w:rPr>
                            <w:rStyle w:val="Lienhypertexte"/>
                          </w:rPr>
                          <w:t>8</w:t>
                        </w:r>
                        <w:r>
                          <w:rPr>
                            <w:rStyle w:val="Lienhypertexte"/>
                          </w:rPr>
                          <w:t>9294469/</w:t>
                        </w:r>
                      </w:hyperlink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i/>
          <w:color w:val="5A7863" w:themeColor="accent5" w:themeShade="80"/>
          <w:sz w:val="24"/>
        </w:rPr>
        <w:br w:type="page"/>
      </w:r>
    </w:p>
    <w:p w14:paraId="7C5878F2" w14:textId="77777777" w:rsidR="00C47476" w:rsidRPr="00B9666F" w:rsidRDefault="00C47476" w:rsidP="0003629A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FICHE MÉDICALE</w:t>
      </w:r>
    </w:p>
    <w:p w14:paraId="6924D645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EB07F5" w:rsidRPr="00EB07F5">
        <w:rPr>
          <w:sz w:val="20"/>
          <w:szCs w:val="20"/>
        </w:rPr>
        <w:t>Pâques</w:t>
      </w:r>
      <w:r w:rsidRPr="00EB07F5">
        <w:rPr>
          <w:sz w:val="20"/>
          <w:szCs w:val="20"/>
        </w:rPr>
        <w:t xml:space="preserve"> 20</w:t>
      </w:r>
      <w:r w:rsidR="00EB07F5" w:rsidRPr="00EB07F5">
        <w:rPr>
          <w:sz w:val="20"/>
          <w:szCs w:val="20"/>
        </w:rPr>
        <w:t>20</w:t>
      </w:r>
      <w:r w:rsidR="00EB07F5">
        <w:rPr>
          <w:sz w:val="20"/>
          <w:szCs w:val="20"/>
        </w:rPr>
        <w:t xml:space="preserve"> </w:t>
      </w:r>
      <w:r>
        <w:rPr>
          <w:sz w:val="20"/>
          <w:szCs w:val="20"/>
        </w:rPr>
        <w:t>- Mozet</w:t>
      </w:r>
      <w:r w:rsidRPr="00B9666F">
        <w:rPr>
          <w:sz w:val="20"/>
          <w:szCs w:val="20"/>
        </w:rPr>
        <w:t>)</w:t>
      </w:r>
    </w:p>
    <w:p w14:paraId="453D06BC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1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14:paraId="513822D4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14:paraId="719CF242" w14:textId="77777777" w:rsidR="00C47476" w:rsidRPr="00B9666F" w:rsidRDefault="00C47476" w:rsidP="00C47476">
      <w:pPr>
        <w:rPr>
          <w:sz w:val="20"/>
          <w:szCs w:val="20"/>
        </w:rPr>
      </w:pPr>
    </w:p>
    <w:p w14:paraId="2D06C69D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NOM :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………………………………………………………………………………PRÉNOM :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………………………………………</w:t>
      </w:r>
    </w:p>
    <w:p w14:paraId="77FE3997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DATE DE NAISSANCE : ………………………………………………………………………………………………………</w:t>
      </w:r>
    </w:p>
    <w:p w14:paraId="6EF45DC6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PERSONNE À CONTACTER EN CAS DE NÉCESSITÉ :</w:t>
      </w:r>
    </w:p>
    <w:p w14:paraId="2FBE61F4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B9666F">
        <w:rPr>
          <w:i/>
          <w:iCs/>
          <w:sz w:val="20"/>
          <w:szCs w:val="20"/>
        </w:rPr>
        <w:t>1. NOM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…………………………………………………………………TÉLÉPHONE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</w:t>
      </w:r>
    </w:p>
    <w:p w14:paraId="35C08C35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B9666F">
        <w:rPr>
          <w:i/>
          <w:iCs/>
          <w:sz w:val="20"/>
          <w:szCs w:val="20"/>
        </w:rPr>
        <w:t>2. NOM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…………………………………………………………………TÉLÉPHONE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</w:t>
      </w:r>
    </w:p>
    <w:p w14:paraId="36CF9A6E" w14:textId="77777777"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720"/>
        </w:tabs>
        <w:suppressAutoHyphens/>
        <w:spacing w:after="0" w:line="360" w:lineRule="auto"/>
        <w:ind w:left="720" w:hanging="360"/>
        <w:jc w:val="both"/>
        <w:rPr>
          <w:sz w:val="20"/>
          <w:szCs w:val="20"/>
        </w:rPr>
      </w:pPr>
    </w:p>
    <w:p w14:paraId="55644B3F" w14:textId="77777777"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Groupe sanguin : ………………………………………………………………………………………………………..</w:t>
      </w:r>
    </w:p>
    <w:p w14:paraId="03A78F33" w14:textId="77777777"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14:paraId="4E2D4CCD" w14:textId="77777777"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Régime alimentaire particulier (casher, halal, végétarien, végétalien…) : ……………………………………………….</w:t>
      </w:r>
    </w:p>
    <w:p w14:paraId="3AE833EF" w14:textId="77777777"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14:paraId="791D1B08" w14:textId="77777777"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Allergies ?</w:t>
      </w:r>
    </w:p>
    <w:p w14:paraId="6CA2FF7C" w14:textId="77777777"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Nourriture : ………………………………………………………………………………………………………….</w:t>
      </w:r>
    </w:p>
    <w:p w14:paraId="4430225F" w14:textId="77777777"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Médicaments : ……………………………………………………………………………………………………</w:t>
      </w:r>
    </w:p>
    <w:p w14:paraId="05A366C4" w14:textId="77777777"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Autres : ………………………………………………………………………………………………………….</w:t>
      </w:r>
    </w:p>
    <w:p w14:paraId="68AA0EEB" w14:textId="77777777"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</w:p>
    <w:p w14:paraId="5F0B4388" w14:textId="77777777"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Précautions particulières à prendre pour participer à des activités physiques ?</w:t>
      </w:r>
    </w:p>
    <w:p w14:paraId="4E2AA367" w14:textId="77777777" w:rsidR="00C47476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CB8EF1" w14:textId="77777777"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Es-tu victime de troubles comme des crises d’épilepsie ou d’hyper ventilation ?</w:t>
      </w:r>
    </w:p>
    <w:p w14:paraId="20379C4E" w14:textId="77777777" w:rsidR="00C47476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740D44" w14:textId="77777777"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Élément(s) de santé que tu veux porter à notre connaissance ?</w:t>
      </w:r>
    </w:p>
    <w:p w14:paraId="4F2DB4A1" w14:textId="77777777"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</w:t>
      </w:r>
    </w:p>
    <w:p w14:paraId="277776E8" w14:textId="77777777" w:rsidR="00C47476" w:rsidRDefault="00C47476" w:rsidP="00C47476">
      <w:pPr>
        <w:tabs>
          <w:tab w:val="left" w:pos="284"/>
        </w:tabs>
        <w:spacing w:line="360" w:lineRule="auto"/>
        <w:rPr>
          <w:b/>
          <w:bCs/>
          <w:i/>
          <w:iCs/>
          <w:sz w:val="20"/>
          <w:szCs w:val="20"/>
        </w:rPr>
      </w:pPr>
    </w:p>
    <w:p w14:paraId="2D1963C5" w14:textId="77777777" w:rsidR="00AC668D" w:rsidRDefault="00C47476" w:rsidP="00AC668D">
      <w:pPr>
        <w:tabs>
          <w:tab w:val="left" w:pos="284"/>
        </w:tabs>
        <w:spacing w:line="360" w:lineRule="auto"/>
        <w:jc w:val="center"/>
        <w:rPr>
          <w:b/>
          <w:bCs/>
          <w:i/>
          <w:iCs/>
          <w:sz w:val="20"/>
          <w:szCs w:val="20"/>
        </w:rPr>
      </w:pPr>
      <w:r w:rsidRPr="00B9666F">
        <w:rPr>
          <w:b/>
          <w:bCs/>
          <w:i/>
          <w:iCs/>
          <w:sz w:val="20"/>
          <w:szCs w:val="20"/>
        </w:rPr>
        <w:t xml:space="preserve">N’oublie pas ta carte </w:t>
      </w:r>
      <w:r w:rsidR="00307E0D">
        <w:rPr>
          <w:b/>
          <w:bCs/>
          <w:i/>
          <w:iCs/>
          <w:sz w:val="20"/>
          <w:szCs w:val="20"/>
        </w:rPr>
        <w:t>d’identité</w:t>
      </w:r>
      <w:r w:rsidRPr="00B9666F">
        <w:rPr>
          <w:b/>
          <w:bCs/>
          <w:i/>
          <w:iCs/>
          <w:sz w:val="20"/>
          <w:szCs w:val="20"/>
        </w:rPr>
        <w:t xml:space="preserve"> et une vignette de mutuelle</w:t>
      </w:r>
      <w:r w:rsidR="00AC668D">
        <w:rPr>
          <w:b/>
          <w:bCs/>
          <w:i/>
          <w:iCs/>
          <w:sz w:val="20"/>
          <w:szCs w:val="20"/>
        </w:rPr>
        <w:br w:type="page"/>
      </w:r>
    </w:p>
    <w:p w14:paraId="42154CF7" w14:textId="77777777" w:rsidR="00C47476" w:rsidRDefault="00C47476" w:rsidP="00AC668D">
      <w:pPr>
        <w:jc w:val="center"/>
        <w:rPr>
          <w:b/>
          <w:bCs/>
          <w:iCs/>
          <w:smallCaps/>
          <w:sz w:val="20"/>
          <w:szCs w:val="20"/>
        </w:rPr>
      </w:pPr>
      <w:r w:rsidRPr="00B9666F">
        <w:rPr>
          <w:b/>
          <w:bCs/>
          <w:iCs/>
          <w:smallCaps/>
          <w:sz w:val="20"/>
          <w:szCs w:val="20"/>
        </w:rPr>
        <w:lastRenderedPageBreak/>
        <w:t>R.O.I. (R</w:t>
      </w:r>
      <w:r>
        <w:rPr>
          <w:b/>
          <w:bCs/>
          <w:iCs/>
          <w:smallCaps/>
          <w:sz w:val="20"/>
          <w:szCs w:val="20"/>
        </w:rPr>
        <w:t>èglement d'Ordre Intérieur)</w:t>
      </w:r>
    </w:p>
    <w:p w14:paraId="463675C0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EB07F5" w:rsidRPr="00EB07F5">
        <w:rPr>
          <w:sz w:val="20"/>
          <w:szCs w:val="20"/>
        </w:rPr>
        <w:t>Pâques 2020</w:t>
      </w:r>
      <w:r w:rsidR="00EB07F5">
        <w:rPr>
          <w:sz w:val="20"/>
          <w:szCs w:val="20"/>
        </w:rPr>
        <w:t xml:space="preserve"> </w:t>
      </w:r>
      <w:r>
        <w:rPr>
          <w:sz w:val="20"/>
          <w:szCs w:val="20"/>
        </w:rPr>
        <w:t>- Mozet</w:t>
      </w:r>
      <w:r w:rsidRPr="00B9666F">
        <w:rPr>
          <w:sz w:val="20"/>
          <w:szCs w:val="20"/>
        </w:rPr>
        <w:t>)</w:t>
      </w:r>
    </w:p>
    <w:p w14:paraId="32500E4F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2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14:paraId="4441B215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14:paraId="2759B11D" w14:textId="77777777" w:rsidR="00C47476" w:rsidRPr="00365461" w:rsidRDefault="00C47476" w:rsidP="00C47476">
      <w:pPr>
        <w:spacing w:after="0"/>
        <w:rPr>
          <w:rFonts w:eastAsia="Times New Roman" w:cs="Times New Roman"/>
          <w:sz w:val="12"/>
        </w:rPr>
      </w:pPr>
    </w:p>
    <w:p w14:paraId="36EC6513" w14:textId="77777777" w:rsidR="00C47476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Ce règlement reprend l’ensemble des règles non négociables. En le signant, tu t’engages à le respecter. Ce règlement est applicable à la fois pour les participants et pour l’équipe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25EE64F1" w14:textId="77777777" w:rsidR="00C47476" w:rsidRPr="006F0A3B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>En ce qui concerne les règles de vie commune propre à chaque groupe de vie, elles seront discutées</w:t>
      </w:r>
      <w:r>
        <w:rPr>
          <w:rFonts w:eastAsia="Times New Roman" w:cs="Times New Roman"/>
        </w:rPr>
        <w:t xml:space="preserve"> </w:t>
      </w:r>
      <w:r w:rsidRPr="006F0A3B">
        <w:rPr>
          <w:rFonts w:eastAsia="Times New Roman" w:cs="Times New Roman"/>
        </w:rPr>
        <w:t xml:space="preserve">et fixées avec le groupe en début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45A33FA0" w14:textId="77777777" w:rsidR="00C47476" w:rsidRPr="006F0A3B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général de la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14:paraId="22CCC14E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loi </w:t>
      </w:r>
      <w:r w:rsidR="00DB178F">
        <w:rPr>
          <w:rFonts w:eastAsia="Times New Roman" w:cs="Times New Roman"/>
        </w:rPr>
        <w:t>b</w:t>
      </w:r>
      <w:r w:rsidRPr="006F0A3B">
        <w:rPr>
          <w:rFonts w:eastAsia="Times New Roman" w:cs="Times New Roman"/>
        </w:rPr>
        <w:t xml:space="preserve">elge prévaut et nul n’est censé l’ignorer. </w:t>
      </w:r>
    </w:p>
    <w:p w14:paraId="2420A18F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vols ne seront pas tolérés. </w:t>
      </w:r>
    </w:p>
    <w:p w14:paraId="12E2A4B9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possession et la consommation de substances illicites ne sont pas admises. </w:t>
      </w:r>
    </w:p>
    <w:p w14:paraId="1BD60269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relations intimes ou toute attitude ou comportement qui pourraient choquer les autres ne sont pas permis. Une personne par lit. </w:t>
      </w:r>
    </w:p>
    <w:p w14:paraId="7C272845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 Code Guide est d’application toute l’année et donc aussi en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0540CCC4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activités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se déroulent tous les jours entre </w:t>
      </w:r>
      <w:r>
        <w:rPr>
          <w:rFonts w:eastAsia="Times New Roman" w:cs="Times New Roman"/>
        </w:rPr>
        <w:t>9h et 22h</w:t>
      </w:r>
      <w:r w:rsidRPr="006F0A3B">
        <w:rPr>
          <w:rFonts w:eastAsia="Times New Roman" w:cs="Times New Roman"/>
        </w:rPr>
        <w:t xml:space="preserve">. </w:t>
      </w:r>
      <w:r>
        <w:rPr>
          <w:rFonts w:eastAsia="Times New Roman" w:cs="Times New Roman"/>
        </w:rPr>
        <w:t xml:space="preserve">Sauf mention contraire, </w:t>
      </w:r>
      <w:r w:rsidRPr="006F0A3B">
        <w:rPr>
          <w:rFonts w:eastAsia="Times New Roman" w:cs="Times New Roman"/>
        </w:rPr>
        <w:t xml:space="preserve">GSM et Mp3 sont autorisés uniquement lors des pauses et non durant les temps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21FC2BAF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participation </w:t>
      </w:r>
      <w:r>
        <w:rPr>
          <w:rFonts w:eastAsia="Times New Roman" w:cs="Times New Roman"/>
        </w:rPr>
        <w:t xml:space="preserve">active </w:t>
      </w:r>
      <w:r w:rsidRPr="006F0A3B">
        <w:rPr>
          <w:rFonts w:eastAsia="Times New Roman" w:cs="Times New Roman"/>
        </w:rPr>
        <w:t xml:space="preserve">à toutes les </w:t>
      </w:r>
      <w:r w:rsidR="00DB178F">
        <w:rPr>
          <w:rFonts w:eastAsia="Times New Roman" w:cs="Times New Roman"/>
        </w:rPr>
        <w:t>U</w:t>
      </w:r>
      <w:r w:rsidRPr="006F0A3B">
        <w:rPr>
          <w:rFonts w:eastAsia="Times New Roman" w:cs="Times New Roman"/>
        </w:rPr>
        <w:t xml:space="preserve">nités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>ormation est requise pour obtenir son brevet.</w:t>
      </w:r>
    </w:p>
    <w:p w14:paraId="6224A00E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présence au rassemblement est obligatoire. </w:t>
      </w:r>
    </w:p>
    <w:p w14:paraId="321D1DDE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Il est interdit de quitter le lieu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sans l’autorisation de son coordinateur. </w:t>
      </w:r>
    </w:p>
    <w:p w14:paraId="220F8CE4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participants sont priés de ne pas utiliser leur véhicule personnel durant la durée du séjour. </w:t>
      </w:r>
    </w:p>
    <w:p w14:paraId="499CC5FE" w14:textId="77777777" w:rsidR="00C47476" w:rsidRPr="006F0A3B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hors moment de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et pendant l’agora </w:t>
      </w:r>
    </w:p>
    <w:p w14:paraId="1E647FD6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Aucun apport d’alcool ni aucun jeu bibitif (y compris affonds) ne sont autorisés. Si toutefois </w:t>
      </w:r>
      <w:r w:rsidR="00DB178F">
        <w:rPr>
          <w:rFonts w:eastAsia="Times New Roman" w:cs="Times New Roman"/>
        </w:rPr>
        <w:t>un participant</w:t>
      </w:r>
      <w:r w:rsidRPr="006F0A3B">
        <w:rPr>
          <w:rFonts w:eastAsia="Times New Roman" w:cs="Times New Roman"/>
        </w:rPr>
        <w:t xml:space="preserve"> avait quand même pris de l’alcool avec lui, il pourra le donner à </w:t>
      </w:r>
      <w:r>
        <w:rPr>
          <w:rFonts w:eastAsia="Times New Roman" w:cs="Times New Roman"/>
        </w:rPr>
        <w:t>son coordinateur</w:t>
      </w:r>
      <w:r w:rsidRPr="006F0A3B">
        <w:rPr>
          <w:rFonts w:eastAsia="Times New Roman" w:cs="Times New Roman"/>
        </w:rPr>
        <w:t xml:space="preserve"> et </w:t>
      </w:r>
      <w:r w:rsidR="00DB178F">
        <w:rPr>
          <w:rFonts w:eastAsia="Times New Roman" w:cs="Times New Roman"/>
        </w:rPr>
        <w:t>cela</w:t>
      </w:r>
      <w:r w:rsidRPr="006F0A3B">
        <w:rPr>
          <w:rFonts w:eastAsia="Times New Roman" w:cs="Times New Roman"/>
        </w:rPr>
        <w:t xml:space="preserve"> lui sera rendu en fin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sans qu’aucune sanction ne soit donnée. </w:t>
      </w:r>
    </w:p>
    <w:p w14:paraId="1088F110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À partir de 23h, </w:t>
      </w:r>
      <w:r w:rsidR="00DB178F">
        <w:rPr>
          <w:rFonts w:eastAsia="Times New Roman" w:cs="Times New Roman"/>
        </w:rPr>
        <w:t>l</w:t>
      </w:r>
      <w:r w:rsidRPr="006F0A3B">
        <w:rPr>
          <w:rFonts w:eastAsia="Times New Roman" w:cs="Times New Roman"/>
        </w:rPr>
        <w:t>e bruit ne sera</w:t>
      </w:r>
      <w:r w:rsidR="00DB178F">
        <w:rPr>
          <w:rFonts w:eastAsia="Times New Roman" w:cs="Times New Roman"/>
        </w:rPr>
        <w:t xml:space="preserve"> plus</w:t>
      </w:r>
      <w:r w:rsidRPr="006F0A3B">
        <w:rPr>
          <w:rFonts w:eastAsia="Times New Roman" w:cs="Times New Roman"/>
        </w:rPr>
        <w:t xml:space="preserve"> toléré dans les couloirs et dans les chambres. </w:t>
      </w:r>
    </w:p>
    <w:p w14:paraId="7094AEC1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>Il est interdit de consommer les boissons de l’agora à l’extérieur hormis dans la zone fumeur</w:t>
      </w:r>
      <w:r>
        <w:rPr>
          <w:rFonts w:eastAsia="Times New Roman" w:cs="Times New Roman"/>
        </w:rPr>
        <w:t>s</w:t>
      </w:r>
      <w:r w:rsidRPr="006F0A3B">
        <w:rPr>
          <w:rFonts w:eastAsia="Times New Roman" w:cs="Times New Roman"/>
        </w:rPr>
        <w:t xml:space="preserve">. </w:t>
      </w:r>
    </w:p>
    <w:p w14:paraId="130107F2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Dès 22h, aucun bruit ne pourra être fait dans la cour du château. </w:t>
      </w:r>
    </w:p>
    <w:p w14:paraId="299A7CB2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L’agora se fera en autogestion. S’il y a un trou dans la caisse c’est l’ensemble des participants qui combleront le trou de celle-ci. </w:t>
      </w:r>
    </w:p>
    <w:p w14:paraId="26AE91D5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 bar sera ouvert jusque 2h00. </w:t>
      </w:r>
    </w:p>
    <w:p w14:paraId="121D51B4" w14:textId="77777777" w:rsidR="00C47476" w:rsidRPr="006F0A3B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pendant les moments de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14:paraId="09D41826" w14:textId="77777777" w:rsidR="00C47476" w:rsidRPr="006F0A3B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règles seront mises en place en groupe de vie le premier jour de la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28AF0E4C" w14:textId="77777777" w:rsidR="00C47476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14:paraId="5EC43EB1" w14:textId="77777777" w:rsidR="00C47476" w:rsidRPr="006F0A3B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Sanctions </w:t>
      </w:r>
    </w:p>
    <w:p w14:paraId="29A5F846" w14:textId="77777777" w:rsidR="00C47476" w:rsidRPr="00B9666F" w:rsidRDefault="00C47476" w:rsidP="00C47476">
      <w:pPr>
        <w:jc w:val="both"/>
        <w:rPr>
          <w:sz w:val="20"/>
          <w:szCs w:val="20"/>
        </w:rPr>
      </w:pPr>
      <w:r w:rsidRPr="006F0A3B">
        <w:rPr>
          <w:rFonts w:eastAsia="Times New Roman" w:cs="Times New Roman"/>
        </w:rPr>
        <w:t xml:space="preserve">Les sanctions seront prises </w:t>
      </w:r>
      <w:r w:rsidR="00DB178F">
        <w:rPr>
          <w:rFonts w:eastAsia="Times New Roman" w:cs="Times New Roman"/>
        </w:rPr>
        <w:t>selon</w:t>
      </w:r>
      <w:r w:rsidRPr="006F0A3B">
        <w:rPr>
          <w:rFonts w:eastAsia="Times New Roman" w:cs="Times New Roman"/>
        </w:rPr>
        <w:t xml:space="preserve"> la situation et à la libre appréciation de l’équipe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>ormation.</w:t>
      </w:r>
    </w:p>
    <w:p w14:paraId="5F326574" w14:textId="77777777" w:rsidR="00C47476" w:rsidRPr="00B9666F" w:rsidRDefault="00C47476" w:rsidP="00C47476">
      <w:pPr>
        <w:spacing w:after="0"/>
        <w:jc w:val="right"/>
        <w:rPr>
          <w:sz w:val="20"/>
          <w:szCs w:val="20"/>
        </w:rPr>
      </w:pPr>
      <w:r w:rsidRPr="00B9666F">
        <w:rPr>
          <w:sz w:val="20"/>
          <w:szCs w:val="20"/>
        </w:rPr>
        <w:t xml:space="preserve">Nom, prénom et signature du participant à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</w:t>
      </w:r>
    </w:p>
    <w:p w14:paraId="2B6AECAE" w14:textId="77777777" w:rsidR="00C47476" w:rsidRPr="00B9666F" w:rsidRDefault="00C47476" w:rsidP="00C47476">
      <w:pPr>
        <w:spacing w:after="0"/>
        <w:jc w:val="right"/>
        <w:rPr>
          <w:sz w:val="20"/>
          <w:szCs w:val="20"/>
        </w:rPr>
      </w:pPr>
    </w:p>
    <w:p w14:paraId="4006AB60" w14:textId="77777777" w:rsidR="00C47476" w:rsidRPr="00B9666F" w:rsidRDefault="00C47476" w:rsidP="00C47476">
      <w:pPr>
        <w:tabs>
          <w:tab w:val="left" w:pos="0"/>
        </w:tabs>
        <w:spacing w:after="0"/>
        <w:jc w:val="right"/>
        <w:rPr>
          <w:smallCaps/>
          <w:sz w:val="20"/>
          <w:szCs w:val="20"/>
        </w:rPr>
      </w:pPr>
    </w:p>
    <w:p w14:paraId="5AE94562" w14:textId="77777777" w:rsidR="00C47476" w:rsidRDefault="00C47476" w:rsidP="00DB178F">
      <w:pPr>
        <w:tabs>
          <w:tab w:val="left" w:pos="0"/>
        </w:tabs>
        <w:spacing w:after="0"/>
        <w:jc w:val="right"/>
      </w:pPr>
      <w:r w:rsidRPr="00B9666F">
        <w:rPr>
          <w:kern w:val="24"/>
          <w:sz w:val="20"/>
          <w:szCs w:val="20"/>
        </w:rPr>
        <w:t>Signature d'un parent (si le participant est mineur)</w:t>
      </w:r>
      <w:r>
        <w:br w:type="page"/>
      </w:r>
    </w:p>
    <w:p w14:paraId="4217B3B1" w14:textId="77777777" w:rsidR="00C47476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AUTORISATION PARENTALE</w:t>
      </w:r>
    </w:p>
    <w:p w14:paraId="22556724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EB07F5" w:rsidRPr="00EB07F5">
        <w:rPr>
          <w:sz w:val="20"/>
          <w:szCs w:val="20"/>
        </w:rPr>
        <w:t>Pâques 2020</w:t>
      </w:r>
      <w:r w:rsidR="00EB07F5">
        <w:rPr>
          <w:sz w:val="20"/>
          <w:szCs w:val="20"/>
        </w:rPr>
        <w:t xml:space="preserve"> </w:t>
      </w:r>
      <w:r>
        <w:rPr>
          <w:sz w:val="20"/>
          <w:szCs w:val="20"/>
        </w:rPr>
        <w:t>- Mozet</w:t>
      </w:r>
      <w:r w:rsidRPr="00B9666F">
        <w:rPr>
          <w:sz w:val="20"/>
          <w:szCs w:val="20"/>
        </w:rPr>
        <w:t>)</w:t>
      </w:r>
    </w:p>
    <w:p w14:paraId="4162A1C0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3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14:paraId="7FE41C23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14:paraId="6D185F4D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14:paraId="5B0CFF16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>Je soussigné(e).......……………………..... (Nom) ………………………………..........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(Prénom)</w:t>
      </w:r>
    </w:p>
    <w:p w14:paraId="1CA2E169" w14:textId="77777777"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>0 père</w:t>
      </w:r>
      <w:r w:rsidRPr="00B9666F">
        <w:rPr>
          <w:sz w:val="20"/>
          <w:szCs w:val="20"/>
        </w:rPr>
        <w:tab/>
      </w:r>
      <w:r w:rsidRPr="00B9666F">
        <w:rPr>
          <w:sz w:val="20"/>
          <w:szCs w:val="20"/>
        </w:rPr>
        <w:tab/>
        <w:t>0 mère</w:t>
      </w:r>
      <w:r w:rsidRPr="00B9666F">
        <w:rPr>
          <w:sz w:val="20"/>
          <w:szCs w:val="20"/>
        </w:rPr>
        <w:tab/>
      </w:r>
      <w:r w:rsidRPr="00B9666F">
        <w:rPr>
          <w:sz w:val="20"/>
          <w:szCs w:val="20"/>
        </w:rPr>
        <w:tab/>
        <w:t>0 tuteur</w:t>
      </w:r>
      <w:r w:rsidRPr="00B9666F">
        <w:rPr>
          <w:sz w:val="20"/>
          <w:szCs w:val="20"/>
        </w:rPr>
        <w:tab/>
        <w:t>0 répondant.</w:t>
      </w:r>
    </w:p>
    <w:p w14:paraId="2FAE3AA2" w14:textId="77777777"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>autorise...................................................... (Nom) ............……………........................(Prénom)</w:t>
      </w:r>
    </w:p>
    <w:p w14:paraId="4A0C2940" w14:textId="77777777"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à participer à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 qui se déroulera du ………........ au ……………. à …………………</w:t>
      </w:r>
    </w:p>
    <w:p w14:paraId="4F975244" w14:textId="77777777"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</w:p>
    <w:p w14:paraId="7B3BE89F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Durant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 xml:space="preserve">ormation, je le/la place sous l’autorité et la responsabilité des </w:t>
      </w:r>
      <w:r w:rsidR="00DB178F">
        <w:rPr>
          <w:sz w:val="20"/>
          <w:szCs w:val="20"/>
        </w:rPr>
        <w:t>C</w:t>
      </w:r>
      <w:r>
        <w:rPr>
          <w:sz w:val="20"/>
          <w:szCs w:val="20"/>
        </w:rPr>
        <w:t>adres de Formation</w:t>
      </w:r>
      <w:r w:rsidRPr="00B9666F">
        <w:rPr>
          <w:sz w:val="20"/>
          <w:szCs w:val="20"/>
        </w:rPr>
        <w:t xml:space="preserve"> et du coordinateur de son groupe.</w:t>
      </w:r>
    </w:p>
    <w:p w14:paraId="44580782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14:paraId="0024E7DD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Au cas où, au cours de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ormation, son état de santé réclamait une décision urgente et à défaut de pouvoir être contacté personnellement, je laisse toute initiative au médecin ou au chirurgien.</w:t>
      </w:r>
    </w:p>
    <w:p w14:paraId="22DFB066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14:paraId="7A7F0BD9" w14:textId="77777777" w:rsidR="00C47476" w:rsidRPr="00B9666F" w:rsidRDefault="00C47476" w:rsidP="00C47476">
      <w:pPr>
        <w:autoSpaceDE w:val="0"/>
        <w:spacing w:after="0"/>
        <w:ind w:left="5664" w:firstLine="708"/>
        <w:rPr>
          <w:sz w:val="20"/>
          <w:szCs w:val="20"/>
        </w:rPr>
      </w:pPr>
      <w:r w:rsidRPr="00B9666F">
        <w:rPr>
          <w:sz w:val="20"/>
          <w:szCs w:val="20"/>
        </w:rPr>
        <w:t>Date et Signature</w:t>
      </w:r>
    </w:p>
    <w:p w14:paraId="76F68767" w14:textId="77777777" w:rsidR="00C47476" w:rsidRDefault="00C47476" w:rsidP="00C47476"/>
    <w:p w14:paraId="6AB5791F" w14:textId="77777777" w:rsidR="00C55E9C" w:rsidRPr="002244B3" w:rsidRDefault="00C55E9C" w:rsidP="002244B3"/>
    <w:sectPr w:rsidR="00C55E9C" w:rsidRPr="002244B3" w:rsidSect="0040079C">
      <w:footerReference w:type="default" r:id="rId14"/>
      <w:pgSz w:w="11906" w:h="16838"/>
      <w:pgMar w:top="1417" w:right="1417" w:bottom="1417" w:left="1417" w:header="708" w:footer="169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C1F21" w14:textId="77777777" w:rsidR="003E2D50" w:rsidRDefault="003E2D50" w:rsidP="00D3371B">
      <w:r>
        <w:separator/>
      </w:r>
    </w:p>
  </w:endnote>
  <w:endnote w:type="continuationSeparator" w:id="0">
    <w:p w14:paraId="0A13ABA8" w14:textId="77777777" w:rsidR="003E2D50" w:rsidRDefault="003E2D50" w:rsidP="00D3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ellSans">
    <w:panose1 w:val="02000506030000020004"/>
    <w:charset w:val="00"/>
    <w:family w:val="auto"/>
    <w:pitch w:val="variable"/>
    <w:sig w:usb0="80000003" w:usb1="00000000" w:usb2="00000000" w:usb3="00000000" w:csb0="00000001" w:csb1="00000000"/>
  </w:font>
  <w:font w:name="Liant">
    <w:panose1 w:val="02000805040000020004"/>
    <w:charset w:val="00"/>
    <w:family w:val="auto"/>
    <w:pitch w:val="variable"/>
    <w:sig w:usb0="800000A7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ober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D5B9E" w14:textId="77777777" w:rsidR="004D5EFD" w:rsidRDefault="004D5EFD">
    <w:pPr>
      <w:pStyle w:val="Pieddepage"/>
    </w:pPr>
  </w:p>
  <w:p w14:paraId="552089CC" w14:textId="77777777" w:rsidR="001B63E5" w:rsidRDefault="0040079C" w:rsidP="00D3371B">
    <w:pPr>
      <w:pStyle w:val="Pieddepag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1FAD123" wp14:editId="0E35DA40">
          <wp:simplePos x="0" y="0"/>
          <wp:positionH relativeFrom="margin">
            <wp:posOffset>4896856</wp:posOffset>
          </wp:positionH>
          <wp:positionV relativeFrom="paragraph">
            <wp:posOffset>127000</wp:posOffset>
          </wp:positionV>
          <wp:extent cx="1079500" cy="580390"/>
          <wp:effectExtent l="0" t="0" r="6350" b="0"/>
          <wp:wrapTight wrapText="bothSides">
            <wp:wrapPolygon edited="0">
              <wp:start x="0" y="0"/>
              <wp:lineTo x="0" y="20560"/>
              <wp:lineTo x="21346" y="20560"/>
              <wp:lineTo x="21346" y="0"/>
              <wp:lineTo x="0" y="0"/>
            </wp:wrapPolygon>
          </wp:wrapTight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Guides la vie en vrai - Couleurs - 10x5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3028C02" wp14:editId="53C1F4DF">
              <wp:simplePos x="0" y="0"/>
              <wp:positionH relativeFrom="margin">
                <wp:posOffset>-313690</wp:posOffset>
              </wp:positionH>
              <wp:positionV relativeFrom="margin">
                <wp:posOffset>8958316</wp:posOffset>
              </wp:positionV>
              <wp:extent cx="3971925" cy="396240"/>
              <wp:effectExtent l="0" t="0" r="28575" b="2286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1925" cy="39624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669252" w14:textId="77777777" w:rsidR="004D5EFD" w:rsidRPr="00521D09" w:rsidRDefault="004D5EFD" w:rsidP="004D5EF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right="-2976"/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Guides Catholiques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de Belgique asbl</w:t>
                          </w:r>
                          <w:r w:rsidR="00C55E9C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•</w:t>
                          </w:r>
                          <w:r w:rsidR="00521D09"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Rue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Paul-Émile Janson, 35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1050 Bruxelles</w:t>
                          </w:r>
                        </w:p>
                        <w:p w14:paraId="4C085F61" w14:textId="77777777" w:rsidR="004D5EFD" w:rsidRPr="00521D09" w:rsidRDefault="004D5EFD" w:rsidP="004D5EFD">
                          <w:pPr>
                            <w:ind w:right="-2976"/>
                            <w:rPr>
                              <w:sz w:val="20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+32 (0)2 538 40 70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info@guides.be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www.guides.be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028C0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4.7pt;margin-top:705.4pt;width:312.75pt;height:31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" fillcolor="white [3201]" strokecolor="white [3212]" strokeweight="1pt">
              <v:textbox>
                <w:txbxContent>
                  <w:p w14:paraId="7A669252" w14:textId="77777777" w:rsidR="004D5EFD" w:rsidRPr="00521D09" w:rsidRDefault="004D5EFD" w:rsidP="004D5EFD">
                    <w:pPr>
                      <w:autoSpaceDE w:val="0"/>
                      <w:autoSpaceDN w:val="0"/>
                      <w:adjustRightInd w:val="0"/>
                      <w:spacing w:after="0"/>
                      <w:ind w:right="-2976"/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Guides Catholiques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de Belgique asbl</w:t>
                    </w:r>
                    <w:r w:rsidR="00C55E9C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•</w:t>
                    </w:r>
                    <w:r w:rsidR="00521D09"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Rue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Paul-Émile Janson, 35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1050 Bruxelles</w:t>
                    </w:r>
                  </w:p>
                  <w:p w14:paraId="4C085F61" w14:textId="77777777" w:rsidR="004D5EFD" w:rsidRPr="00521D09" w:rsidRDefault="004D5EFD" w:rsidP="004D5EFD">
                    <w:pPr>
                      <w:ind w:right="-2976"/>
                      <w:rPr>
                        <w:sz w:val="20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+32 (0)2 538 40 70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info@guides.be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www.guides.be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ED09F" w14:textId="77777777" w:rsidR="003E2D50" w:rsidRDefault="003E2D50" w:rsidP="00D3371B">
      <w:r>
        <w:separator/>
      </w:r>
    </w:p>
  </w:footnote>
  <w:footnote w:type="continuationSeparator" w:id="0">
    <w:p w14:paraId="7B57A09B" w14:textId="77777777" w:rsidR="003E2D50" w:rsidRDefault="003E2D50" w:rsidP="00D33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886.8pt;height:870pt" o:bullet="t">
        <v:imagedata r:id="rId1" o:title="croix_scoute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4C409A8"/>
    <w:multiLevelType w:val="hybridMultilevel"/>
    <w:tmpl w:val="C4184034"/>
    <w:lvl w:ilvl="0" w:tplc="5770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0181F"/>
    <w:multiLevelType w:val="hybridMultilevel"/>
    <w:tmpl w:val="08A061C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B548D"/>
    <w:multiLevelType w:val="hybridMultilevel"/>
    <w:tmpl w:val="51D84A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7761F"/>
    <w:multiLevelType w:val="hybridMultilevel"/>
    <w:tmpl w:val="CF96308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318E2"/>
    <w:multiLevelType w:val="hybridMultilevel"/>
    <w:tmpl w:val="AF6EBBE6"/>
    <w:lvl w:ilvl="0" w:tplc="080C000F">
      <w:start w:val="1"/>
      <w:numFmt w:val="decimal"/>
      <w:lvlText w:val="%1."/>
      <w:lvlJc w:val="left"/>
      <w:pPr>
        <w:ind w:left="1440" w:hanging="360"/>
      </w:p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F23469"/>
    <w:multiLevelType w:val="hybridMultilevel"/>
    <w:tmpl w:val="B1F203E6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76B93"/>
    <w:multiLevelType w:val="hybridMultilevel"/>
    <w:tmpl w:val="869214CA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107A3"/>
    <w:multiLevelType w:val="hybridMultilevel"/>
    <w:tmpl w:val="346EA6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66610"/>
    <w:multiLevelType w:val="hybridMultilevel"/>
    <w:tmpl w:val="9D765B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D2E04"/>
    <w:multiLevelType w:val="hybridMultilevel"/>
    <w:tmpl w:val="1E20395A"/>
    <w:lvl w:ilvl="0" w:tplc="08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B2B09BA0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F4F63"/>
    <w:multiLevelType w:val="hybridMultilevel"/>
    <w:tmpl w:val="BAD2B41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EB479C"/>
    <w:multiLevelType w:val="hybridMultilevel"/>
    <w:tmpl w:val="D144D1B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A1240"/>
    <w:multiLevelType w:val="hybridMultilevel"/>
    <w:tmpl w:val="BFA47316"/>
    <w:lvl w:ilvl="0" w:tplc="9CC4A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B43E8"/>
    <w:multiLevelType w:val="hybridMultilevel"/>
    <w:tmpl w:val="A32C5B5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3"/>
  </w:num>
  <w:num w:numId="5">
    <w:abstractNumId w:val="11"/>
  </w:num>
  <w:num w:numId="6">
    <w:abstractNumId w:val="5"/>
  </w:num>
  <w:num w:numId="7">
    <w:abstractNumId w:val="10"/>
  </w:num>
  <w:num w:numId="8">
    <w:abstractNumId w:val="2"/>
  </w:num>
  <w:num w:numId="9">
    <w:abstractNumId w:val="14"/>
  </w:num>
  <w:num w:numId="10">
    <w:abstractNumId w:val="7"/>
  </w:num>
  <w:num w:numId="11">
    <w:abstractNumId w:val="6"/>
  </w:num>
  <w:num w:numId="12">
    <w:abstractNumId w:val="0"/>
  </w:num>
  <w:num w:numId="13">
    <w:abstractNumId w:val="3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ACE"/>
    <w:rsid w:val="0003629A"/>
    <w:rsid w:val="000460FF"/>
    <w:rsid w:val="00056B4A"/>
    <w:rsid w:val="001B63E5"/>
    <w:rsid w:val="001E3D4B"/>
    <w:rsid w:val="002118C1"/>
    <w:rsid w:val="002244B3"/>
    <w:rsid w:val="0024080F"/>
    <w:rsid w:val="0025583F"/>
    <w:rsid w:val="00307E0D"/>
    <w:rsid w:val="00317593"/>
    <w:rsid w:val="00395DDD"/>
    <w:rsid w:val="003E2D50"/>
    <w:rsid w:val="0040079C"/>
    <w:rsid w:val="004D5EFD"/>
    <w:rsid w:val="00521D09"/>
    <w:rsid w:val="00522469"/>
    <w:rsid w:val="00571EF5"/>
    <w:rsid w:val="005B18ED"/>
    <w:rsid w:val="0060463C"/>
    <w:rsid w:val="006062D1"/>
    <w:rsid w:val="00666C90"/>
    <w:rsid w:val="006B7F86"/>
    <w:rsid w:val="006F1E8C"/>
    <w:rsid w:val="006F69DB"/>
    <w:rsid w:val="007B16C7"/>
    <w:rsid w:val="007B3466"/>
    <w:rsid w:val="007B6045"/>
    <w:rsid w:val="007F2B81"/>
    <w:rsid w:val="00816B24"/>
    <w:rsid w:val="008D1A2F"/>
    <w:rsid w:val="008E58E7"/>
    <w:rsid w:val="00924538"/>
    <w:rsid w:val="009308A6"/>
    <w:rsid w:val="009D412B"/>
    <w:rsid w:val="00A36ACE"/>
    <w:rsid w:val="00A91478"/>
    <w:rsid w:val="00AC668D"/>
    <w:rsid w:val="00B43441"/>
    <w:rsid w:val="00BC5C55"/>
    <w:rsid w:val="00BF560B"/>
    <w:rsid w:val="00C47476"/>
    <w:rsid w:val="00C55E9C"/>
    <w:rsid w:val="00C75917"/>
    <w:rsid w:val="00CA0E6F"/>
    <w:rsid w:val="00D04C35"/>
    <w:rsid w:val="00D2661A"/>
    <w:rsid w:val="00D3371B"/>
    <w:rsid w:val="00D5610F"/>
    <w:rsid w:val="00D861E9"/>
    <w:rsid w:val="00D90D14"/>
    <w:rsid w:val="00DB178F"/>
    <w:rsid w:val="00DC18D5"/>
    <w:rsid w:val="00DF1BE5"/>
    <w:rsid w:val="00EB07F5"/>
    <w:rsid w:val="00EF5457"/>
    <w:rsid w:val="00F317E2"/>
    <w:rsid w:val="00F4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E0319"/>
  <w15:chartTrackingRefBased/>
  <w15:docId w15:val="{C6184432-D8C4-47DF-A1B5-628027351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476"/>
    <w:pPr>
      <w:spacing w:after="120" w:line="240" w:lineRule="auto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244B3"/>
    <w:pPr>
      <w:keepNext/>
      <w:keepLines/>
      <w:spacing w:before="240" w:after="0"/>
      <w:jc w:val="center"/>
      <w:outlineLvl w:val="0"/>
    </w:pPr>
    <w:rPr>
      <w:rFonts w:ascii="Liant" w:eastAsiaTheme="majorEastAsia" w:hAnsi="Liant" w:cstheme="majorBidi"/>
      <w:color w:val="004079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44B3"/>
    <w:pPr>
      <w:keepNext/>
      <w:keepLines/>
      <w:spacing w:before="160"/>
      <w:outlineLvl w:val="1"/>
    </w:pPr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244B3"/>
    <w:pPr>
      <w:keepNext/>
      <w:keepLines/>
      <w:spacing w:before="160"/>
      <w:ind w:left="720"/>
      <w:outlineLvl w:val="2"/>
    </w:pPr>
    <w:rPr>
      <w:rFonts w:ascii="Liant" w:eastAsiaTheme="majorEastAsia" w:hAnsi="Liant" w:cstheme="majorBidi"/>
      <w:color w:val="004079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244B3"/>
    <w:pPr>
      <w:keepNext/>
      <w:keepLines/>
      <w:spacing w:before="160"/>
      <w:ind w:left="1134"/>
      <w:outlineLvl w:val="3"/>
    </w:pPr>
    <w:rPr>
      <w:rFonts w:ascii="Liant" w:eastAsiaTheme="majorEastAsia" w:hAnsi="Liant" w:cstheme="majorBidi"/>
      <w:iCs/>
      <w:color w:val="004079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244B3"/>
    <w:pPr>
      <w:spacing w:before="120"/>
      <w:ind w:left="1418"/>
      <w:outlineLvl w:val="4"/>
    </w:pPr>
    <w:rPr>
      <w:rFonts w:ascii="Liant" w:hAnsi="Liant"/>
      <w:i/>
      <w:color w:val="0040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1B63E5"/>
  </w:style>
  <w:style w:type="paragraph" w:styleId="Pieddepage">
    <w:name w:val="footer"/>
    <w:basedOn w:val="Normal"/>
    <w:link w:val="Pieddepag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B63E5"/>
  </w:style>
  <w:style w:type="paragraph" w:styleId="NormalWeb">
    <w:name w:val="Normal (Web)"/>
    <w:basedOn w:val="Normal"/>
    <w:uiPriority w:val="99"/>
    <w:unhideWhenUsed/>
    <w:rsid w:val="000460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Titre1Car">
    <w:name w:val="Titre 1 Car"/>
    <w:basedOn w:val="Policepardfaut"/>
    <w:link w:val="Titre1"/>
    <w:uiPriority w:val="9"/>
    <w:rsid w:val="002244B3"/>
    <w:rPr>
      <w:rFonts w:ascii="Liant" w:eastAsiaTheme="majorEastAsia" w:hAnsi="Liant" w:cstheme="majorBidi"/>
      <w:color w:val="004079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244B3"/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Sansinterligne">
    <w:name w:val="No Spacing"/>
    <w:link w:val="SansinterligneCar"/>
    <w:uiPriority w:val="1"/>
    <w:qFormat/>
    <w:rsid w:val="000460FF"/>
    <w:pPr>
      <w:spacing w:after="0" w:line="240" w:lineRule="auto"/>
    </w:pPr>
    <w:rPr>
      <w:rFonts w:ascii="TraditionellSans" w:hAnsi="TraditionellSans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2244B3"/>
    <w:rPr>
      <w:rFonts w:ascii="Liant" w:eastAsiaTheme="majorEastAsia" w:hAnsi="Liant" w:cstheme="majorBidi"/>
      <w:color w:val="004079"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2244B3"/>
    <w:rPr>
      <w:rFonts w:ascii="Liant" w:eastAsiaTheme="majorEastAsia" w:hAnsi="Liant" w:cstheme="majorBidi"/>
      <w:iCs/>
      <w:color w:val="004079"/>
    </w:rPr>
  </w:style>
  <w:style w:type="character" w:customStyle="1" w:styleId="Titre5Car">
    <w:name w:val="Titre 5 Car"/>
    <w:basedOn w:val="Policepardfaut"/>
    <w:link w:val="Titre5"/>
    <w:uiPriority w:val="9"/>
    <w:rsid w:val="002244B3"/>
    <w:rPr>
      <w:rFonts w:ascii="Liant" w:hAnsi="Liant"/>
      <w:i/>
      <w:color w:val="004079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A0E6F"/>
    <w:rPr>
      <w:rFonts w:ascii="TraditionellSans" w:hAnsi="TraditionellSans"/>
      <w:lang w:val="en-US"/>
    </w:rPr>
  </w:style>
  <w:style w:type="character" w:styleId="Lienhypertexte">
    <w:name w:val="Hyperlink"/>
    <w:basedOn w:val="Policepardfaut"/>
    <w:uiPriority w:val="99"/>
    <w:unhideWhenUsed/>
    <w:rsid w:val="006062D1"/>
    <w:rPr>
      <w:color w:val="4C79A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062D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062D1"/>
    <w:rPr>
      <w:color w:val="004079" w:themeColor="followedHyperlink"/>
      <w:u w:val="single"/>
    </w:rPr>
  </w:style>
  <w:style w:type="character" w:styleId="lev">
    <w:name w:val="Strong"/>
    <w:basedOn w:val="Policepardfaut"/>
    <w:uiPriority w:val="22"/>
    <w:qFormat/>
    <w:rsid w:val="0040079C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C4747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C47476"/>
    <w:rPr>
      <w:rFonts w:ascii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0D1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D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5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120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37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20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formation@guides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ormation@guides.b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ormation@guides.b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groups/648133289294469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648133289294469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hared\Documents\24%20-%20Espace%20Formation\3.%20Logistique,%20admin%20et%20compta\Mod&#232;le%20d'informations%20pratiques%20pour%20les%20participants.dotx" TargetMode="External"/></Relationships>
</file>

<file path=word/theme/theme1.xml><?xml version="1.0" encoding="utf-8"?>
<a:theme xmlns:a="http://schemas.openxmlformats.org/drawingml/2006/main" name="Thème Office">
  <a:themeElements>
    <a:clrScheme name="GUIDESBE">
      <a:dk1>
        <a:srgbClr val="004079"/>
      </a:dk1>
      <a:lt1>
        <a:srgbClr val="FFFFFF"/>
      </a:lt1>
      <a:dk2>
        <a:srgbClr val="004079"/>
      </a:dk2>
      <a:lt2>
        <a:srgbClr val="FFFFFF"/>
      </a:lt2>
      <a:accent1>
        <a:srgbClr val="004079"/>
      </a:accent1>
      <a:accent2>
        <a:srgbClr val="336694"/>
      </a:accent2>
      <a:accent3>
        <a:srgbClr val="668CAF"/>
      </a:accent3>
      <a:accent4>
        <a:srgbClr val="99B3C9"/>
      </a:accent4>
      <a:accent5>
        <a:srgbClr val="CCD9D0"/>
      </a:accent5>
      <a:accent6>
        <a:srgbClr val="004079"/>
      </a:accent6>
      <a:hlink>
        <a:srgbClr val="4C79A1"/>
      </a:hlink>
      <a:folHlink>
        <a:srgbClr val="004079"/>
      </a:folHlink>
    </a:clrScheme>
    <a:fontScheme name="LesGuides">
      <a:majorFont>
        <a:latin typeface="Liant"/>
        <a:ea typeface=""/>
        <a:cs typeface=""/>
      </a:majorFont>
      <a:minorFont>
        <a:latin typeface="Traditionell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 w="19050"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39A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51A61-5AF1-41B0-A4F0-1246CA1D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d'informations pratiques pour les participants</Template>
  <TotalTime>0</TotalTime>
  <Pages>5</Pages>
  <Words>1434</Words>
  <Characters>7887</Characters>
  <Application>Microsoft Office Word</Application>
  <DocSecurity>0</DocSecurity>
  <Lines>65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</vt:vector>
  </HeadingPairs>
  <TitlesOfParts>
    <vt:vector size="6" baseType="lpstr">
      <vt:lpstr/>
      <vt:lpstr>Règlement général de la Formation </vt:lpstr>
      <vt:lpstr>Règlement hors moment de Formation et pendant l’agora </vt:lpstr>
      <vt:lpstr>Règlement pendant les moments de Formation </vt:lpstr>
      <vt:lpstr/>
      <vt:lpstr>Sanctions </vt:lpstr>
    </vt:vector>
  </TitlesOfParts>
  <Company/>
  <LinksUpToDate>false</LinksUpToDate>
  <CharactersWithSpaces>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Corentin Debrus</dc:creator>
  <cp:keywords/>
  <dc:description/>
  <cp:lastModifiedBy>Corentin Debrus</cp:lastModifiedBy>
  <cp:revision>3</cp:revision>
  <cp:lastPrinted>2018-08-16T08:09:00Z</cp:lastPrinted>
  <dcterms:created xsi:type="dcterms:W3CDTF">2020-03-06T10:19:00Z</dcterms:created>
  <dcterms:modified xsi:type="dcterms:W3CDTF">2020-03-06T15:29:00Z</dcterms:modified>
</cp:coreProperties>
</file>